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29F04" w14:textId="396DE4F0" w:rsidR="00705F99" w:rsidRPr="00705F99" w:rsidRDefault="00705F99">
      <w:pPr>
        <w:rPr>
          <w:b/>
          <w:bCs/>
          <w:color w:val="FF0000"/>
          <w:sz w:val="24"/>
          <w:szCs w:val="24"/>
        </w:rPr>
      </w:pPr>
      <w:r w:rsidRPr="00705F99">
        <w:rPr>
          <w:b/>
          <w:bCs/>
          <w:color w:val="FF0000"/>
          <w:sz w:val="24"/>
          <w:szCs w:val="24"/>
        </w:rPr>
        <w:t>IMORTANT:  Failure to send form filled out in its entirety will cause significant delays to the Label Certification process</w:t>
      </w:r>
      <w:r>
        <w:rPr>
          <w:b/>
          <w:bCs/>
          <w:color w:val="FF0000"/>
          <w:sz w:val="24"/>
          <w:szCs w:val="24"/>
        </w:rPr>
        <w:t>.</w:t>
      </w:r>
    </w:p>
    <w:tbl>
      <w:tblPr>
        <w:tblStyle w:val="TableGrid"/>
        <w:tblW w:w="5076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1883"/>
        <w:gridCol w:w="2756"/>
        <w:gridCol w:w="4074"/>
      </w:tblGrid>
      <w:tr w:rsidR="0090596C" w:rsidRPr="0090596C" w14:paraId="36EF1D09" w14:textId="77777777" w:rsidTr="00925D19">
        <w:tc>
          <w:tcPr>
            <w:tcW w:w="5000" w:type="pct"/>
            <w:gridSpan w:val="4"/>
            <w:shd w:val="clear" w:color="auto" w:fill="002060"/>
          </w:tcPr>
          <w:p w14:paraId="0AC15BE5" w14:textId="634D6236" w:rsidR="00650259" w:rsidRPr="0090596C" w:rsidRDefault="003C7CEF" w:rsidP="003C7CEF">
            <w:pPr>
              <w:pStyle w:val="Heading1"/>
              <w:tabs>
                <w:tab w:val="center" w:pos="4572"/>
              </w:tabs>
              <w:outlineLvl w:val="0"/>
            </w:pPr>
            <w:r>
              <w:t>Customer Ship</w:t>
            </w:r>
            <w:r w:rsidR="00834AFC">
              <w:t>-to</w:t>
            </w:r>
            <w:r>
              <w:t xml:space="preserve"> Information</w:t>
            </w:r>
            <w:r>
              <w:tab/>
            </w:r>
          </w:p>
        </w:tc>
      </w:tr>
      <w:tr w:rsidR="00650259" w:rsidRPr="00846B76" w14:paraId="066A5F4A" w14:textId="77777777" w:rsidTr="003C7CEF">
        <w:tc>
          <w:tcPr>
            <w:tcW w:w="1406" w:type="pct"/>
            <w:gridSpan w:val="2"/>
            <w:vAlign w:val="bottom"/>
          </w:tcPr>
          <w:p w14:paraId="0E39A8A1" w14:textId="02A94A32" w:rsidR="00650259" w:rsidRPr="00846B76" w:rsidRDefault="00121886" w:rsidP="0090596C">
            <w:pPr>
              <w:pStyle w:val="NormalIndent"/>
            </w:pPr>
            <w:r>
              <w:t>*Name</w:t>
            </w:r>
          </w:p>
        </w:tc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5506F17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CB82307" w14:textId="77777777" w:rsidTr="003C7CEF">
        <w:tc>
          <w:tcPr>
            <w:tcW w:w="1406" w:type="pct"/>
            <w:gridSpan w:val="2"/>
            <w:vAlign w:val="bottom"/>
          </w:tcPr>
          <w:p w14:paraId="6990DA26" w14:textId="19E3EB04" w:rsidR="00650259" w:rsidRDefault="00121886" w:rsidP="0090596C">
            <w:pPr>
              <w:pStyle w:val="NormalIndent"/>
            </w:pPr>
            <w:r>
              <w:t>*</w:t>
            </w:r>
            <w:sdt>
              <w:sdtPr>
                <w:id w:val="572943512"/>
                <w:placeholder>
                  <w:docPart w:val="A5AE918DD2F74212BC9108FC7775D627"/>
                </w:placeholder>
                <w:temporary/>
                <w:showingPlcHdr/>
                <w15:appearance w15:val="hidden"/>
              </w:sdtPr>
              <w:sdtContent>
                <w:r w:rsidR="0090596C" w:rsidRPr="0090596C">
                  <w:t>Address</w:t>
                </w:r>
              </w:sdtContent>
            </w:sdt>
          </w:p>
        </w:tc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750DC7D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8F8C35F" w14:textId="77777777" w:rsidTr="003C7CEF">
        <w:tc>
          <w:tcPr>
            <w:tcW w:w="1406" w:type="pct"/>
            <w:gridSpan w:val="2"/>
            <w:vAlign w:val="bottom"/>
          </w:tcPr>
          <w:p w14:paraId="2F2485B5" w14:textId="57BBA88E" w:rsidR="00650259" w:rsidRPr="00846B76" w:rsidRDefault="00121886" w:rsidP="0090596C">
            <w:pPr>
              <w:pStyle w:val="NormalIndent"/>
            </w:pPr>
            <w:r>
              <w:t>*</w:t>
            </w:r>
            <w:sdt>
              <w:sdtPr>
                <w:id w:val="-521243642"/>
                <w:placeholder>
                  <w:docPart w:val="7DA8DCE1FF7A4B65BADE0B492636E173"/>
                </w:placeholder>
                <w:temporary/>
                <w:showingPlcHdr/>
                <w15:appearance w15:val="hidden"/>
              </w:sdtPr>
              <w:sdtContent>
                <w:r w:rsidR="0090596C" w:rsidRPr="0090596C">
                  <w:t>City/State/Zip</w:t>
                </w:r>
              </w:sdtContent>
            </w:sdt>
          </w:p>
        </w:tc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272A3324" w14:textId="77777777" w:rsidR="00650259" w:rsidRPr="00846B76" w:rsidRDefault="00650259" w:rsidP="007F7B5D">
            <w:pPr>
              <w:spacing w:before="120"/>
            </w:pPr>
          </w:p>
        </w:tc>
      </w:tr>
      <w:tr w:rsidR="003C7CEF" w:rsidRPr="00846B76" w14:paraId="4028E0BF" w14:textId="77777777" w:rsidTr="003C7CEF">
        <w:tc>
          <w:tcPr>
            <w:tcW w:w="1406" w:type="pct"/>
            <w:gridSpan w:val="2"/>
            <w:vAlign w:val="bottom"/>
          </w:tcPr>
          <w:p w14:paraId="1A6BDE71" w14:textId="2D7B0727" w:rsidR="003C7CEF" w:rsidRPr="00846B76" w:rsidRDefault="00121886" w:rsidP="0090596C">
            <w:pPr>
              <w:pStyle w:val="NormalIndent"/>
            </w:pPr>
            <w:r>
              <w:t>*</w:t>
            </w:r>
            <w:sdt>
              <w:sdtPr>
                <w:id w:val="83577009"/>
                <w:placeholder>
                  <w:docPart w:val="DC63C11065C64E29A2D5292053645ECB"/>
                </w:placeholder>
                <w:temporary/>
                <w:showingPlcHdr/>
                <w15:appearance w15:val="hidden"/>
              </w:sdtPr>
              <w:sdtContent>
                <w:r w:rsidR="003C7CEF" w:rsidRPr="0090596C">
                  <w:t>Phone</w:t>
                </w:r>
              </w:sdtContent>
            </w:sdt>
          </w:p>
        </w:tc>
        <w:tc>
          <w:tcPr>
            <w:tcW w:w="1450" w:type="pct"/>
            <w:tcBorders>
              <w:bottom w:val="single" w:sz="4" w:space="0" w:color="auto"/>
            </w:tcBorders>
            <w:vAlign w:val="bottom"/>
          </w:tcPr>
          <w:p w14:paraId="3741611B" w14:textId="77777777" w:rsidR="003C7CEF" w:rsidRPr="00846B76" w:rsidRDefault="003C7CEF" w:rsidP="007F7B5D">
            <w:pPr>
              <w:spacing w:before="120"/>
            </w:pPr>
          </w:p>
        </w:tc>
        <w:tc>
          <w:tcPr>
            <w:tcW w:w="2144" w:type="pct"/>
            <w:tcBorders>
              <w:bottom w:val="single" w:sz="4" w:space="0" w:color="auto"/>
            </w:tcBorders>
            <w:vAlign w:val="bottom"/>
          </w:tcPr>
          <w:p w14:paraId="7492D601" w14:textId="75F42027" w:rsidR="003C7CEF" w:rsidRPr="00846B76" w:rsidRDefault="003C7CEF" w:rsidP="007F7B5D">
            <w:pPr>
              <w:spacing w:before="120"/>
            </w:pPr>
          </w:p>
        </w:tc>
      </w:tr>
      <w:tr w:rsidR="00650259" w:rsidRPr="00846B76" w14:paraId="10DA003F" w14:textId="77777777" w:rsidTr="003C7CEF">
        <w:tc>
          <w:tcPr>
            <w:tcW w:w="1406" w:type="pct"/>
            <w:gridSpan w:val="2"/>
            <w:vAlign w:val="bottom"/>
          </w:tcPr>
          <w:p w14:paraId="7B42C6F1" w14:textId="63CE2E78" w:rsidR="00650259" w:rsidRPr="00846B76" w:rsidRDefault="00121886" w:rsidP="0090596C">
            <w:pPr>
              <w:pStyle w:val="NormalIndent"/>
            </w:pPr>
            <w:r>
              <w:t>*</w:t>
            </w:r>
            <w:sdt>
              <w:sdtPr>
                <w:id w:val="-965116832"/>
                <w:placeholder>
                  <w:docPart w:val="C6FD292DE95E4301975601397DBBBA70"/>
                </w:placeholder>
                <w:temporary/>
                <w:showingPlcHdr/>
                <w15:appearance w15:val="hidden"/>
              </w:sdtPr>
              <w:sdtContent>
                <w:r w:rsidR="0090596C" w:rsidRPr="0090596C">
                  <w:t>Email</w:t>
                </w:r>
              </w:sdtContent>
            </w:sdt>
          </w:p>
        </w:tc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4BD6F74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6CD8ACB" w14:textId="77777777" w:rsidTr="003C7CE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6481801" w14:textId="15D9F303" w:rsidR="003C7CEF" w:rsidRPr="00846B76" w:rsidRDefault="003C7CEF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26BE9" w:rsidRPr="00846B76" w14:paraId="13955AC1" w14:textId="77777777" w:rsidTr="003C7CE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0D97CCB8" w14:textId="77777777" w:rsidR="00C26BE9" w:rsidRPr="00846B76" w:rsidRDefault="00C26BE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26BE9" w:rsidRPr="00846B76" w14:paraId="78CF46A0" w14:textId="77777777" w:rsidTr="003C7CE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F5707B3" w14:textId="7C969765" w:rsidR="00C26BE9" w:rsidRPr="00121886" w:rsidRDefault="00121886" w:rsidP="00121886">
            <w:pPr>
              <w:ind w:left="36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*</w:t>
            </w:r>
            <w:r w:rsidRPr="00121886">
              <w:rPr>
                <w:rFonts w:asciiTheme="majorHAnsi" w:hAnsiTheme="majorHAnsi"/>
                <w:b/>
                <w:sz w:val="24"/>
                <w:szCs w:val="24"/>
              </w:rPr>
              <w:t>mandatory</w:t>
            </w:r>
          </w:p>
        </w:tc>
      </w:tr>
      <w:tr w:rsidR="00C26BE9" w:rsidRPr="00846B76" w14:paraId="5F37144E" w14:textId="77777777" w:rsidTr="003C7CE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8340881" w14:textId="77777777" w:rsidR="00C26BE9" w:rsidRPr="00846B76" w:rsidRDefault="00C26BE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26BE9" w:rsidRPr="00846B76" w14:paraId="1248D2E9" w14:textId="77777777" w:rsidTr="003C7CE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8EC0A01" w14:textId="77777777" w:rsidR="00C26BE9" w:rsidRPr="00846B76" w:rsidRDefault="00C26BE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675E7F6" w14:textId="77777777" w:rsidTr="00925D19">
        <w:tc>
          <w:tcPr>
            <w:tcW w:w="5000" w:type="pct"/>
            <w:gridSpan w:val="4"/>
            <w:shd w:val="clear" w:color="auto" w:fill="002060"/>
          </w:tcPr>
          <w:p w14:paraId="765282EE" w14:textId="73E96E1F" w:rsidR="00650259" w:rsidRPr="0090596C" w:rsidRDefault="00121886" w:rsidP="0090596C">
            <w:pPr>
              <w:pStyle w:val="Heading1"/>
              <w:outlineLvl w:val="0"/>
            </w:pPr>
            <w:r>
              <w:t>*</w:t>
            </w:r>
            <w:r w:rsidR="003C7CEF">
              <w:t>Billing Information (If Different than Ship-to)</w:t>
            </w:r>
          </w:p>
        </w:tc>
      </w:tr>
      <w:tr w:rsidR="00C26BE9" w:rsidRPr="00846B76" w14:paraId="15DCAB62" w14:textId="77777777" w:rsidTr="00B340F5">
        <w:tc>
          <w:tcPr>
            <w:tcW w:w="1406" w:type="pct"/>
            <w:gridSpan w:val="2"/>
            <w:vAlign w:val="bottom"/>
          </w:tcPr>
          <w:p w14:paraId="547FBD46" w14:textId="33CEA6DB" w:rsidR="00C26BE9" w:rsidRPr="00846B76" w:rsidRDefault="00121886" w:rsidP="00B340F5">
            <w:pPr>
              <w:pStyle w:val="NormalIndent"/>
            </w:pPr>
            <w:r>
              <w:t>Name</w:t>
            </w:r>
          </w:p>
        </w:tc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438D1147" w14:textId="77777777" w:rsidR="00C26BE9" w:rsidRPr="00846B76" w:rsidRDefault="00C26BE9" w:rsidP="00B340F5">
            <w:pPr>
              <w:spacing w:before="120"/>
            </w:pPr>
          </w:p>
        </w:tc>
      </w:tr>
      <w:tr w:rsidR="00C26BE9" w:rsidRPr="00846B76" w14:paraId="25FCD39D" w14:textId="77777777" w:rsidTr="00B340F5">
        <w:sdt>
          <w:sdtPr>
            <w:id w:val="-226312184"/>
            <w:placeholder>
              <w:docPart w:val="E67905A9AEE7472CBE2BD8C161053E5F"/>
            </w:placeholder>
            <w:temporary/>
            <w:showingPlcHdr/>
            <w15:appearance w15:val="hidden"/>
          </w:sdtPr>
          <w:sdtContent>
            <w:tc>
              <w:tcPr>
                <w:tcW w:w="1406" w:type="pct"/>
                <w:gridSpan w:val="2"/>
                <w:vAlign w:val="bottom"/>
              </w:tcPr>
              <w:p w14:paraId="59AB34A5" w14:textId="77777777" w:rsidR="00C26BE9" w:rsidRDefault="00C26BE9" w:rsidP="00B340F5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180F820C" w14:textId="77777777" w:rsidR="00C26BE9" w:rsidRPr="00846B76" w:rsidRDefault="00C26BE9" w:rsidP="00B340F5">
            <w:pPr>
              <w:spacing w:before="120"/>
            </w:pPr>
          </w:p>
        </w:tc>
      </w:tr>
      <w:tr w:rsidR="00C26BE9" w:rsidRPr="00846B76" w14:paraId="2739D29C" w14:textId="77777777" w:rsidTr="00C26BE9">
        <w:sdt>
          <w:sdtPr>
            <w:id w:val="1322543974"/>
            <w:placeholder>
              <w:docPart w:val="5C603639B0474C68B848E037AB7B4755"/>
            </w:placeholder>
            <w:temporary/>
            <w:showingPlcHdr/>
            <w15:appearance w15:val="hidden"/>
          </w:sdtPr>
          <w:sdtContent>
            <w:tc>
              <w:tcPr>
                <w:tcW w:w="1406" w:type="pct"/>
                <w:gridSpan w:val="2"/>
                <w:vAlign w:val="bottom"/>
              </w:tcPr>
              <w:p w14:paraId="6F4EEBEC" w14:textId="77777777" w:rsidR="00C26BE9" w:rsidRPr="00846B76" w:rsidRDefault="00C26BE9" w:rsidP="00B340F5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594" w:type="pct"/>
            <w:gridSpan w:val="2"/>
            <w:tcBorders>
              <w:bottom w:val="single" w:sz="4" w:space="0" w:color="auto"/>
            </w:tcBorders>
            <w:vAlign w:val="bottom"/>
          </w:tcPr>
          <w:p w14:paraId="41BDBE49" w14:textId="77777777" w:rsidR="00C26BE9" w:rsidRPr="00846B76" w:rsidRDefault="00C26BE9" w:rsidP="00B340F5">
            <w:pPr>
              <w:spacing w:before="120"/>
            </w:pPr>
          </w:p>
        </w:tc>
      </w:tr>
      <w:tr w:rsidR="00C26BE9" w:rsidRPr="00846B76" w14:paraId="09B88AD4" w14:textId="77777777" w:rsidTr="00C26BE9">
        <w:sdt>
          <w:sdtPr>
            <w:id w:val="1873570329"/>
            <w:placeholder>
              <w:docPart w:val="F97AC5C7AD5D4661ACEAD05B4EF42201"/>
            </w:placeholder>
            <w:temporary/>
            <w:showingPlcHdr/>
            <w15:appearance w15:val="hidden"/>
          </w:sdtPr>
          <w:sdtContent>
            <w:tc>
              <w:tcPr>
                <w:tcW w:w="1406" w:type="pct"/>
                <w:gridSpan w:val="2"/>
                <w:vAlign w:val="bottom"/>
              </w:tcPr>
              <w:p w14:paraId="70516736" w14:textId="77777777" w:rsidR="00C26BE9" w:rsidRPr="00846B76" w:rsidRDefault="00C26BE9" w:rsidP="00B340F5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5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179D3" w14:textId="77777777" w:rsidR="00C26BE9" w:rsidRPr="00846B76" w:rsidRDefault="00C26BE9" w:rsidP="00B340F5">
            <w:pPr>
              <w:spacing w:before="120"/>
            </w:pPr>
          </w:p>
        </w:tc>
        <w:tc>
          <w:tcPr>
            <w:tcW w:w="21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DB938E" w14:textId="77777777" w:rsidR="00C26BE9" w:rsidRPr="00846B76" w:rsidRDefault="00C26BE9" w:rsidP="00B340F5">
            <w:pPr>
              <w:spacing w:before="120"/>
            </w:pPr>
          </w:p>
        </w:tc>
      </w:tr>
      <w:tr w:rsidR="00C26BE9" w:rsidRPr="00846B76" w14:paraId="28BE1438" w14:textId="77777777" w:rsidTr="00C26BE9">
        <w:sdt>
          <w:sdtPr>
            <w:id w:val="-1864277045"/>
            <w:placeholder>
              <w:docPart w:val="A13AFFF6EEED402393329ED5C84D7CA2"/>
            </w:placeholder>
            <w:temporary/>
            <w:showingPlcHdr/>
            <w15:appearance w15:val="hidden"/>
          </w:sdtPr>
          <w:sdtContent>
            <w:tc>
              <w:tcPr>
                <w:tcW w:w="1406" w:type="pct"/>
                <w:gridSpan w:val="2"/>
                <w:vAlign w:val="bottom"/>
              </w:tcPr>
              <w:p w14:paraId="07B28B23" w14:textId="77777777" w:rsidR="00C26BE9" w:rsidRPr="00846B76" w:rsidRDefault="00C26BE9" w:rsidP="00B340F5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5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905FF4" w14:textId="77777777" w:rsidR="00C26BE9" w:rsidRPr="00846B76" w:rsidRDefault="00C26BE9" w:rsidP="00B340F5">
            <w:pPr>
              <w:spacing w:before="120"/>
            </w:pPr>
          </w:p>
        </w:tc>
      </w:tr>
      <w:tr w:rsidR="00C26BE9" w:rsidRPr="00846B76" w14:paraId="438D564F" w14:textId="77777777" w:rsidTr="00C26BE9">
        <w:tc>
          <w:tcPr>
            <w:tcW w:w="1406" w:type="pct"/>
            <w:gridSpan w:val="2"/>
            <w:vAlign w:val="bottom"/>
          </w:tcPr>
          <w:p w14:paraId="4FA4E7EC" w14:textId="77777777" w:rsidR="00C26BE9" w:rsidRDefault="00C26BE9" w:rsidP="00B340F5">
            <w:pPr>
              <w:pStyle w:val="NormalIndent"/>
            </w:pPr>
          </w:p>
        </w:tc>
        <w:tc>
          <w:tcPr>
            <w:tcW w:w="3594" w:type="pct"/>
            <w:gridSpan w:val="2"/>
            <w:tcBorders>
              <w:top w:val="single" w:sz="4" w:space="0" w:color="auto"/>
            </w:tcBorders>
            <w:vAlign w:val="bottom"/>
          </w:tcPr>
          <w:p w14:paraId="046220B4" w14:textId="77777777" w:rsidR="00C26BE9" w:rsidRPr="00846B76" w:rsidRDefault="00C26BE9" w:rsidP="00B340F5">
            <w:pPr>
              <w:spacing w:before="120"/>
            </w:pPr>
          </w:p>
        </w:tc>
      </w:tr>
      <w:tr w:rsidR="0090596C" w:rsidRPr="0090596C" w14:paraId="5D9B06FB" w14:textId="77777777" w:rsidTr="00925D19">
        <w:tc>
          <w:tcPr>
            <w:tcW w:w="5000" w:type="pct"/>
            <w:gridSpan w:val="4"/>
            <w:shd w:val="clear" w:color="auto" w:fill="002060"/>
          </w:tcPr>
          <w:p w14:paraId="583753E9" w14:textId="504EA3A9" w:rsidR="00650259" w:rsidRPr="0090596C" w:rsidRDefault="00C26BE9" w:rsidP="0090596C">
            <w:pPr>
              <w:pStyle w:val="Heading1"/>
              <w:outlineLvl w:val="0"/>
            </w:pPr>
            <w:bookmarkStart w:id="0" w:name="_Hlk521325947"/>
            <w:r>
              <w:t xml:space="preserve">Special </w:t>
            </w:r>
            <w:r w:rsidR="00121886">
              <w:t>I</w:t>
            </w:r>
            <w:r>
              <w:t>nstructions</w:t>
            </w:r>
          </w:p>
        </w:tc>
      </w:tr>
      <w:bookmarkEnd w:id="0"/>
      <w:tr w:rsidR="00650259" w:rsidRPr="00846B76" w14:paraId="1E85BF9D" w14:textId="77777777" w:rsidTr="003C7CEF">
        <w:tc>
          <w:tcPr>
            <w:tcW w:w="1406" w:type="pct"/>
            <w:gridSpan w:val="2"/>
            <w:vAlign w:val="bottom"/>
          </w:tcPr>
          <w:p w14:paraId="5F1D846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94" w:type="pct"/>
            <w:gridSpan w:val="2"/>
            <w:vAlign w:val="bottom"/>
          </w:tcPr>
          <w:p w14:paraId="0A6D4F3E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4732C824" w14:textId="77777777" w:rsidTr="003C7CEF">
        <w:tc>
          <w:tcPr>
            <w:tcW w:w="415" w:type="pct"/>
            <w:vAlign w:val="bottom"/>
          </w:tcPr>
          <w:p w14:paraId="0C14A575" w14:textId="144A17B2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585" w:type="pct"/>
            <w:gridSpan w:val="3"/>
            <w:vAlign w:val="bottom"/>
          </w:tcPr>
          <w:p w14:paraId="0F1C2E8E" w14:textId="67D5E89F" w:rsidR="00E677FE" w:rsidRPr="00E677FE" w:rsidRDefault="00E677FE" w:rsidP="00F52451">
            <w:pPr>
              <w:spacing w:before="120"/>
            </w:pPr>
          </w:p>
        </w:tc>
      </w:tr>
    </w:tbl>
    <w:p w14:paraId="0234DCA8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B90F3" w14:textId="77777777" w:rsidR="00E941C8" w:rsidRDefault="00E941C8" w:rsidP="00650259">
      <w:pPr>
        <w:spacing w:after="0" w:line="240" w:lineRule="auto"/>
      </w:pPr>
      <w:r>
        <w:separator/>
      </w:r>
    </w:p>
  </w:endnote>
  <w:endnote w:type="continuationSeparator" w:id="0">
    <w:p w14:paraId="4BEC71F0" w14:textId="77777777" w:rsidR="00E941C8" w:rsidRDefault="00E941C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B09223-C59F-4FF3-B15A-87A268F2A146}"/>
    <w:embedBold r:id="rId2" w:fontKey="{B1CCCD5E-B41E-4CD5-A3BE-A8EDF4F48C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F090BB-4E4B-4A6D-AEED-1EE7E7AC34FF}"/>
    <w:embedBold r:id="rId4" w:fontKey="{A7A40D47-FCB0-4B0F-ACE6-B589AD08D865}"/>
    <w:embedItalic r:id="rId5" w:fontKey="{4CAEB396-E63A-4953-AF92-189DDA6482E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99BF668-D3DC-43F2-A7A9-465706F1E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971F87" w:rsidRPr="007F7B5D" w14:paraId="72BE5EC1" w14:textId="77777777" w:rsidTr="00280866">
      <w:tc>
        <w:tcPr>
          <w:tcW w:w="4675" w:type="dxa"/>
          <w:vAlign w:val="center"/>
        </w:tcPr>
        <w:p w14:paraId="303BE455" w14:textId="77777777" w:rsidR="00971F87" w:rsidRPr="007F7B5D" w:rsidRDefault="00971F87" w:rsidP="00971F8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4B36F38" w14:textId="77777777" w:rsidR="00971F87" w:rsidRPr="007F7B5D" w:rsidRDefault="00971F87" w:rsidP="00971F87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773D0EE" wp14:editId="2122F9A1">
                <wp:simplePos x="0" y="0"/>
                <wp:positionH relativeFrom="column">
                  <wp:posOffset>1569720</wp:posOffset>
                </wp:positionH>
                <wp:positionV relativeFrom="paragraph">
                  <wp:posOffset>102870</wp:posOffset>
                </wp:positionV>
                <wp:extent cx="1839595" cy="785495"/>
                <wp:effectExtent l="0" t="0" r="0" b="0"/>
                <wp:wrapNone/>
                <wp:docPr id="3" name="Picture 3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595" cy="785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C4600C9" w14:textId="77777777" w:rsidR="00971F87" w:rsidRPr="00F726B2" w:rsidRDefault="00971F87" w:rsidP="00971F87">
    <w:pPr>
      <w:pStyle w:val="NoSpacing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5CF4DAF" wp14:editId="0CE41542">
          <wp:simplePos x="0" y="0"/>
          <wp:positionH relativeFrom="margin">
            <wp:posOffset>-95250</wp:posOffset>
          </wp:positionH>
          <wp:positionV relativeFrom="paragraph">
            <wp:posOffset>-127000</wp:posOffset>
          </wp:positionV>
          <wp:extent cx="1148715" cy="606425"/>
          <wp:effectExtent l="0" t="0" r="0" b="3175"/>
          <wp:wrapNone/>
          <wp:docPr id="4" name="Picture 4" descr="A picture containing text, tableware, clipart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tableware, clipart, dishwar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71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 w:rsidRPr="00F726B2">
      <w:rPr>
        <w:sz w:val="24"/>
        <w:szCs w:val="24"/>
      </w:rPr>
      <w:t xml:space="preserve">Please email results to customer and copy </w:t>
    </w:r>
  </w:p>
  <w:p w14:paraId="7498DD6F" w14:textId="77777777" w:rsidR="00971F87" w:rsidRDefault="00971F87" w:rsidP="00971F87">
    <w:pPr>
      <w:pStyle w:val="NoSpacing"/>
    </w:pPr>
    <w:r>
      <w:tab/>
    </w:r>
    <w:r>
      <w:tab/>
    </w:r>
    <w:r>
      <w:tab/>
    </w:r>
    <w:r w:rsidRPr="00F726B2">
      <w:rPr>
        <w:sz w:val="24"/>
        <w:szCs w:val="24"/>
      </w:rPr>
      <w:t xml:space="preserve">IndigoOnboardingRequest@intertrade.com </w:t>
    </w:r>
  </w:p>
  <w:p w14:paraId="4EF32E25" w14:textId="2B81DE5A" w:rsidR="00877E93" w:rsidRPr="00971F87" w:rsidRDefault="00877E93" w:rsidP="00971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ED5DF" w14:textId="77777777" w:rsidR="00E941C8" w:rsidRDefault="00E941C8" w:rsidP="00650259">
      <w:pPr>
        <w:spacing w:after="0" w:line="240" w:lineRule="auto"/>
      </w:pPr>
      <w:r>
        <w:separator/>
      </w:r>
    </w:p>
  </w:footnote>
  <w:footnote w:type="continuationSeparator" w:id="0">
    <w:p w14:paraId="099A52EA" w14:textId="77777777" w:rsidR="00E941C8" w:rsidRDefault="00E941C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EA3EE3" w14:paraId="21B7776E" w14:textId="77777777" w:rsidTr="0090596C">
      <w:trPr>
        <w:trHeight w:val="990"/>
      </w:trPr>
      <w:tc>
        <w:tcPr>
          <w:tcW w:w="1350" w:type="dxa"/>
          <w:vAlign w:val="center"/>
        </w:tcPr>
        <w:p w14:paraId="3C2F1DA1" w14:textId="28E09703" w:rsidR="0090596C" w:rsidRDefault="0090596C" w:rsidP="0090596C">
          <w:pPr>
            <w:pStyle w:val="Header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04AB60F2" w14:textId="49040283" w:rsidR="0090596C" w:rsidRDefault="003C7CEF" w:rsidP="0090596C">
          <w:pPr>
            <w:pStyle w:val="Header"/>
            <w:rPr>
              <w:color w:val="002060"/>
            </w:rPr>
          </w:pPr>
          <w:r w:rsidRPr="003C7CEF">
            <w:rPr>
              <w:color w:val="002060"/>
            </w:rPr>
            <w:t>Label Scan Test – Customer Information</w:t>
          </w:r>
        </w:p>
        <w:p w14:paraId="36756EAA" w14:textId="728D2AF6" w:rsidR="00EA3EE3" w:rsidRDefault="00EA3EE3" w:rsidP="0090596C">
          <w:pPr>
            <w:pStyle w:val="Header"/>
            <w:rPr>
              <w:color w:val="002060"/>
              <w:sz w:val="18"/>
              <w:szCs w:val="18"/>
            </w:rPr>
          </w:pPr>
          <w:r>
            <w:rPr>
              <w:color w:val="002060"/>
              <w:sz w:val="18"/>
              <w:szCs w:val="18"/>
            </w:rPr>
            <w:t xml:space="preserve">Please fill out all information </w:t>
          </w:r>
          <w:r w:rsidR="00925D19">
            <w:rPr>
              <w:color w:val="002060"/>
              <w:sz w:val="18"/>
              <w:szCs w:val="18"/>
            </w:rPr>
            <w:t>o</w:t>
          </w:r>
          <w:r>
            <w:rPr>
              <w:color w:val="002060"/>
              <w:sz w:val="18"/>
              <w:szCs w:val="18"/>
            </w:rPr>
            <w:t xml:space="preserve">n this form and mail this form, along with your actual shipping label (scanned copies are not allowed) to the </w:t>
          </w:r>
          <w:r w:rsidR="00121886">
            <w:rPr>
              <w:color w:val="002060"/>
              <w:sz w:val="18"/>
              <w:szCs w:val="18"/>
            </w:rPr>
            <w:t>below</w:t>
          </w:r>
          <w:r>
            <w:rPr>
              <w:color w:val="002060"/>
              <w:sz w:val="18"/>
              <w:szCs w:val="18"/>
            </w:rPr>
            <w:t xml:space="preserve"> address</w:t>
          </w:r>
          <w:r w:rsidR="00121886">
            <w:rPr>
              <w:color w:val="002060"/>
              <w:sz w:val="18"/>
              <w:szCs w:val="18"/>
            </w:rPr>
            <w:t>.</w:t>
          </w:r>
        </w:p>
        <w:p w14:paraId="716011D5" w14:textId="50C0968E" w:rsidR="00925D19" w:rsidRDefault="00100D73" w:rsidP="0090596C">
          <w:pPr>
            <w:pStyle w:val="Header"/>
            <w:rPr>
              <w:color w:val="002060"/>
              <w:sz w:val="18"/>
              <w:szCs w:val="18"/>
            </w:rPr>
          </w:pPr>
          <w:r>
            <w:drawing>
              <wp:anchor distT="0" distB="0" distL="114300" distR="114300" simplePos="0" relativeHeight="251659264" behindDoc="1" locked="0" layoutInCell="1" allowOverlap="1" wp14:anchorId="009EFDA7" wp14:editId="5CE32333">
                <wp:simplePos x="0" y="0"/>
                <wp:positionH relativeFrom="column">
                  <wp:posOffset>2521585</wp:posOffset>
                </wp:positionH>
                <wp:positionV relativeFrom="paragraph">
                  <wp:posOffset>9525</wp:posOffset>
                </wp:positionV>
                <wp:extent cx="2269490" cy="1057275"/>
                <wp:effectExtent l="0" t="0" r="0" b="952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9490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21886">
            <w:rPr>
              <w:color w:val="002060"/>
              <w:sz w:val="18"/>
              <w:szCs w:val="18"/>
            </w:rPr>
            <w:t xml:space="preserve">Upon receipt we will contact you for billing </w:t>
          </w:r>
          <w:r w:rsidR="0012153B">
            <w:rPr>
              <w:color w:val="002060"/>
              <w:sz w:val="18"/>
              <w:szCs w:val="18"/>
            </w:rPr>
            <w:t>of $79.95 by Credit Card.</w:t>
          </w:r>
        </w:p>
        <w:p w14:paraId="1C0BAE94" w14:textId="736C5A66" w:rsidR="00EA3EE3" w:rsidRPr="00100D73" w:rsidRDefault="00100D73" w:rsidP="0090596C">
          <w:pPr>
            <w:pStyle w:val="Header"/>
            <w:rPr>
              <w:b w:val="0"/>
              <w:bCs/>
              <w:color w:val="002060"/>
              <w:sz w:val="22"/>
              <w:szCs w:val="22"/>
            </w:rPr>
          </w:pPr>
          <w:r w:rsidRPr="00100D73">
            <w:rPr>
              <w:b w:val="0"/>
              <w:bCs/>
              <w:color w:val="002060"/>
              <w:sz w:val="22"/>
              <w:szCs w:val="22"/>
            </w:rPr>
            <w:t>WePrintBarcodes.com</w:t>
          </w:r>
          <w:r w:rsidRPr="00100D73">
            <w:rPr>
              <w:b w:val="0"/>
              <w:bCs/>
              <w:color w:val="002060"/>
              <w:sz w:val="22"/>
              <w:szCs w:val="22"/>
            </w:rPr>
            <w:br/>
            <w:t xml:space="preserve">A Division of BCU, Inc </w:t>
          </w:r>
          <w:r w:rsidRPr="00100D73">
            <w:rPr>
              <w:b w:val="0"/>
              <w:bCs/>
              <w:color w:val="002060"/>
              <w:sz w:val="22"/>
              <w:szCs w:val="22"/>
            </w:rPr>
            <w:br/>
            <w:t>683 Miamisburg-Centerville Road</w:t>
          </w:r>
          <w:r w:rsidRPr="00100D73">
            <w:rPr>
              <w:b w:val="0"/>
              <w:bCs/>
              <w:color w:val="002060"/>
              <w:sz w:val="22"/>
              <w:szCs w:val="22"/>
            </w:rPr>
            <w:br/>
            <w:t>Suite 212</w:t>
          </w:r>
          <w:r w:rsidRPr="00100D73">
            <w:rPr>
              <w:b w:val="0"/>
              <w:bCs/>
              <w:color w:val="002060"/>
              <w:sz w:val="22"/>
              <w:szCs w:val="22"/>
            </w:rPr>
            <w:br/>
            <w:t>Dayton, OH 45459</w:t>
          </w:r>
          <w:r w:rsidRPr="00100D73">
            <w:rPr>
              <w:b w:val="0"/>
              <w:bCs/>
              <w:color w:val="002060"/>
              <w:sz w:val="22"/>
              <w:szCs w:val="22"/>
            </w:rPr>
            <w:br/>
          </w:r>
          <w:r w:rsidRPr="00121886">
            <w:rPr>
              <w:b w:val="0"/>
              <w:bCs/>
              <w:color w:val="002060"/>
              <w:sz w:val="18"/>
              <w:szCs w:val="18"/>
            </w:rPr>
            <w:t>Our customer service hours are 8:30 AM - 5:00 PM EST - M-F.</w:t>
          </w:r>
        </w:p>
        <w:p w14:paraId="769087D2" w14:textId="06E094EA" w:rsidR="00EA3EE3" w:rsidRPr="00EA3EE3" w:rsidRDefault="00EA3EE3" w:rsidP="0090596C">
          <w:pPr>
            <w:pStyle w:val="Header"/>
            <w:rPr>
              <w:color w:val="002060"/>
              <w:sz w:val="18"/>
              <w:szCs w:val="18"/>
            </w:rPr>
          </w:pPr>
        </w:p>
      </w:tc>
    </w:tr>
  </w:tbl>
  <w:bookmarkEnd w:id="1"/>
  <w:p w14:paraId="166D7F6B" w14:textId="4B0E23E2" w:rsidR="00650259" w:rsidRPr="0090596C" w:rsidRDefault="00100D73" w:rsidP="0090596C">
    <w:pPr>
      <w:pStyle w:val="NoSpacing"/>
      <w:spacing w:after="0"/>
      <w:rPr>
        <w:sz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A14BA8B" wp14:editId="11EAD61A">
          <wp:simplePos x="0" y="0"/>
          <wp:positionH relativeFrom="column">
            <wp:posOffset>-390525</wp:posOffset>
          </wp:positionH>
          <wp:positionV relativeFrom="paragraph">
            <wp:posOffset>-1955165</wp:posOffset>
          </wp:positionV>
          <wp:extent cx="1143000" cy="164973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64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EF27B3"/>
    <w:multiLevelType w:val="hybridMultilevel"/>
    <w:tmpl w:val="2720710A"/>
    <w:lvl w:ilvl="0" w:tplc="839A1E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E423D"/>
    <w:multiLevelType w:val="hybridMultilevel"/>
    <w:tmpl w:val="911A23D2"/>
    <w:lvl w:ilvl="0" w:tplc="05168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22844195">
    <w:abstractNumId w:val="12"/>
  </w:num>
  <w:num w:numId="2" w16cid:durableId="1271932114">
    <w:abstractNumId w:val="8"/>
  </w:num>
  <w:num w:numId="3" w16cid:durableId="2034647985">
    <w:abstractNumId w:val="17"/>
  </w:num>
  <w:num w:numId="4" w16cid:durableId="1221476876">
    <w:abstractNumId w:val="13"/>
  </w:num>
  <w:num w:numId="5" w16cid:durableId="967856629">
    <w:abstractNumId w:val="14"/>
  </w:num>
  <w:num w:numId="6" w16cid:durableId="967131012">
    <w:abstractNumId w:val="21"/>
  </w:num>
  <w:num w:numId="7" w16cid:durableId="2145850679">
    <w:abstractNumId w:val="7"/>
  </w:num>
  <w:num w:numId="8" w16cid:durableId="1624342341">
    <w:abstractNumId w:val="11"/>
  </w:num>
  <w:num w:numId="9" w16cid:durableId="1732264111">
    <w:abstractNumId w:val="19"/>
  </w:num>
  <w:num w:numId="10" w16cid:durableId="1563953462">
    <w:abstractNumId w:val="1"/>
  </w:num>
  <w:num w:numId="11" w16cid:durableId="599214691">
    <w:abstractNumId w:val="5"/>
  </w:num>
  <w:num w:numId="12" w16cid:durableId="1143041108">
    <w:abstractNumId w:val="0"/>
  </w:num>
  <w:num w:numId="13" w16cid:durableId="1407418085">
    <w:abstractNumId w:val="2"/>
  </w:num>
  <w:num w:numId="14" w16cid:durableId="1377466795">
    <w:abstractNumId w:val="10"/>
  </w:num>
  <w:num w:numId="15" w16cid:durableId="974749095">
    <w:abstractNumId w:val="9"/>
  </w:num>
  <w:num w:numId="16" w16cid:durableId="1557276486">
    <w:abstractNumId w:val="18"/>
  </w:num>
  <w:num w:numId="17" w16cid:durableId="1089081116">
    <w:abstractNumId w:val="3"/>
  </w:num>
  <w:num w:numId="18" w16cid:durableId="547037061">
    <w:abstractNumId w:val="23"/>
  </w:num>
  <w:num w:numId="19" w16cid:durableId="1254975173">
    <w:abstractNumId w:val="20"/>
  </w:num>
  <w:num w:numId="20" w16cid:durableId="1916671656">
    <w:abstractNumId w:val="15"/>
  </w:num>
  <w:num w:numId="21" w16cid:durableId="745154766">
    <w:abstractNumId w:val="22"/>
  </w:num>
  <w:num w:numId="22" w16cid:durableId="1362168765">
    <w:abstractNumId w:val="4"/>
  </w:num>
  <w:num w:numId="23" w16cid:durableId="75909106">
    <w:abstractNumId w:val="16"/>
  </w:num>
  <w:num w:numId="24" w16cid:durableId="2085567385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CEF"/>
    <w:rsid w:val="000456E1"/>
    <w:rsid w:val="00052382"/>
    <w:rsid w:val="0006568A"/>
    <w:rsid w:val="00076F0F"/>
    <w:rsid w:val="00084253"/>
    <w:rsid w:val="000D1F49"/>
    <w:rsid w:val="00100D73"/>
    <w:rsid w:val="0012153B"/>
    <w:rsid w:val="00121886"/>
    <w:rsid w:val="001727CA"/>
    <w:rsid w:val="002928D0"/>
    <w:rsid w:val="002C56E6"/>
    <w:rsid w:val="00332C07"/>
    <w:rsid w:val="00337F67"/>
    <w:rsid w:val="00361E11"/>
    <w:rsid w:val="003B4744"/>
    <w:rsid w:val="003C7CEF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D21DF"/>
    <w:rsid w:val="00705F99"/>
    <w:rsid w:val="00770F25"/>
    <w:rsid w:val="007A35A8"/>
    <w:rsid w:val="007B0A85"/>
    <w:rsid w:val="007C6A52"/>
    <w:rsid w:val="007F7B5D"/>
    <w:rsid w:val="0082043E"/>
    <w:rsid w:val="00834AFC"/>
    <w:rsid w:val="00836129"/>
    <w:rsid w:val="00877E93"/>
    <w:rsid w:val="008E203A"/>
    <w:rsid w:val="0090596C"/>
    <w:rsid w:val="0091229C"/>
    <w:rsid w:val="00925D19"/>
    <w:rsid w:val="00940E73"/>
    <w:rsid w:val="00971F87"/>
    <w:rsid w:val="0098597D"/>
    <w:rsid w:val="009F619A"/>
    <w:rsid w:val="009F6DDE"/>
    <w:rsid w:val="00A370A8"/>
    <w:rsid w:val="00B94B2C"/>
    <w:rsid w:val="00BD4753"/>
    <w:rsid w:val="00BD5CB1"/>
    <w:rsid w:val="00BE62EE"/>
    <w:rsid w:val="00C003BA"/>
    <w:rsid w:val="00C26BE9"/>
    <w:rsid w:val="00C46878"/>
    <w:rsid w:val="00CA305C"/>
    <w:rsid w:val="00CB30C5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242C0"/>
    <w:rsid w:val="00E61C09"/>
    <w:rsid w:val="00E677FE"/>
    <w:rsid w:val="00E941C8"/>
    <w:rsid w:val="00EA3EE3"/>
    <w:rsid w:val="00EB3B58"/>
    <w:rsid w:val="00EC7359"/>
    <w:rsid w:val="00EE3054"/>
    <w:rsid w:val="00F00606"/>
    <w:rsid w:val="00F01256"/>
    <w:rsid w:val="00F52451"/>
    <w:rsid w:val="00F726B2"/>
    <w:rsid w:val="00F810A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4D6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1218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ardella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AE918DD2F74212BC9108FC7775D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6B0E9-F850-4228-BE1A-14322EA52688}"/>
      </w:docPartPr>
      <w:docPartBody>
        <w:p w:rsidR="000809F5" w:rsidRDefault="0097468D">
          <w:pPr>
            <w:pStyle w:val="A5AE918DD2F74212BC9108FC7775D627"/>
          </w:pPr>
          <w:r w:rsidRPr="0090596C">
            <w:t>Address</w:t>
          </w:r>
        </w:p>
      </w:docPartBody>
    </w:docPart>
    <w:docPart>
      <w:docPartPr>
        <w:name w:val="7DA8DCE1FF7A4B65BADE0B492636E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E0768-1DA6-4155-B229-9F85DF9A80D1}"/>
      </w:docPartPr>
      <w:docPartBody>
        <w:p w:rsidR="000809F5" w:rsidRDefault="0097468D">
          <w:pPr>
            <w:pStyle w:val="7DA8DCE1FF7A4B65BADE0B492636E173"/>
          </w:pPr>
          <w:r w:rsidRPr="0090596C">
            <w:t>City/State/Zip</w:t>
          </w:r>
        </w:p>
      </w:docPartBody>
    </w:docPart>
    <w:docPart>
      <w:docPartPr>
        <w:name w:val="C6FD292DE95E4301975601397DBBB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902B0-D957-4CA5-8159-264A6C02FCE4}"/>
      </w:docPartPr>
      <w:docPartBody>
        <w:p w:rsidR="000809F5" w:rsidRDefault="0097468D">
          <w:pPr>
            <w:pStyle w:val="C6FD292DE95E4301975601397DBBBA70"/>
          </w:pPr>
          <w:r w:rsidRPr="0090596C">
            <w:t>Email</w:t>
          </w:r>
        </w:p>
      </w:docPartBody>
    </w:docPart>
    <w:docPart>
      <w:docPartPr>
        <w:name w:val="DC63C11065C64E29A2D5292053645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1EB91-A398-4B48-A5AA-8A9F6DFE4021}"/>
      </w:docPartPr>
      <w:docPartBody>
        <w:p w:rsidR="000809F5" w:rsidRDefault="00A73FBD" w:rsidP="00A73FBD">
          <w:pPr>
            <w:pStyle w:val="DC63C11065C64E29A2D5292053645ECB"/>
          </w:pPr>
          <w:r w:rsidRPr="0090596C">
            <w:t>Phone</w:t>
          </w:r>
        </w:p>
      </w:docPartBody>
    </w:docPart>
    <w:docPart>
      <w:docPartPr>
        <w:name w:val="E67905A9AEE7472CBE2BD8C161053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FFE7E-5D2B-48F9-8441-3AE123A7D006}"/>
      </w:docPartPr>
      <w:docPartBody>
        <w:p w:rsidR="000809F5" w:rsidRDefault="00A73FBD" w:rsidP="00A73FBD">
          <w:pPr>
            <w:pStyle w:val="E67905A9AEE7472CBE2BD8C161053E5F"/>
          </w:pPr>
          <w:r w:rsidRPr="0090596C">
            <w:t>Address</w:t>
          </w:r>
        </w:p>
      </w:docPartBody>
    </w:docPart>
    <w:docPart>
      <w:docPartPr>
        <w:name w:val="5C603639B0474C68B848E037AB7B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6FF96-AB66-472B-9259-37B5954BE2CC}"/>
      </w:docPartPr>
      <w:docPartBody>
        <w:p w:rsidR="000809F5" w:rsidRDefault="00A73FBD" w:rsidP="00A73FBD">
          <w:pPr>
            <w:pStyle w:val="5C603639B0474C68B848E037AB7B4755"/>
          </w:pPr>
          <w:r w:rsidRPr="0090596C">
            <w:t>City/State/Zip</w:t>
          </w:r>
        </w:p>
      </w:docPartBody>
    </w:docPart>
    <w:docPart>
      <w:docPartPr>
        <w:name w:val="F97AC5C7AD5D4661ACEAD05B4EF42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4D85A-4094-4DCD-A446-1804DCD03E5A}"/>
      </w:docPartPr>
      <w:docPartBody>
        <w:p w:rsidR="000809F5" w:rsidRDefault="00A73FBD" w:rsidP="00A73FBD">
          <w:pPr>
            <w:pStyle w:val="F97AC5C7AD5D4661ACEAD05B4EF42201"/>
          </w:pPr>
          <w:r w:rsidRPr="0090596C">
            <w:t>Phone</w:t>
          </w:r>
        </w:p>
      </w:docPartBody>
    </w:docPart>
    <w:docPart>
      <w:docPartPr>
        <w:name w:val="A13AFFF6EEED402393329ED5C84D7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E5F40-1B0B-4202-AB01-E3E3BBE416BD}"/>
      </w:docPartPr>
      <w:docPartBody>
        <w:p w:rsidR="000809F5" w:rsidRDefault="00A73FBD" w:rsidP="00A73FBD">
          <w:pPr>
            <w:pStyle w:val="A13AFFF6EEED402393329ED5C84D7CA2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FBD"/>
    <w:rsid w:val="000809F5"/>
    <w:rsid w:val="0013441A"/>
    <w:rsid w:val="001B537C"/>
    <w:rsid w:val="00274D54"/>
    <w:rsid w:val="003D7253"/>
    <w:rsid w:val="0097468D"/>
    <w:rsid w:val="00A73FBD"/>
    <w:rsid w:val="00DB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AE918DD2F74212BC9108FC7775D627">
    <w:name w:val="A5AE918DD2F74212BC9108FC7775D627"/>
  </w:style>
  <w:style w:type="paragraph" w:customStyle="1" w:styleId="7DA8DCE1FF7A4B65BADE0B492636E173">
    <w:name w:val="7DA8DCE1FF7A4B65BADE0B492636E173"/>
  </w:style>
  <w:style w:type="paragraph" w:customStyle="1" w:styleId="C6FD292DE95E4301975601397DBBBA70">
    <w:name w:val="C6FD292DE95E4301975601397DBBBA7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C63C11065C64E29A2D5292053645ECB">
    <w:name w:val="DC63C11065C64E29A2D5292053645ECB"/>
    <w:rsid w:val="00A73FBD"/>
  </w:style>
  <w:style w:type="paragraph" w:customStyle="1" w:styleId="E67905A9AEE7472CBE2BD8C161053E5F">
    <w:name w:val="E67905A9AEE7472CBE2BD8C161053E5F"/>
    <w:rsid w:val="00A73FBD"/>
  </w:style>
  <w:style w:type="paragraph" w:customStyle="1" w:styleId="5C603639B0474C68B848E037AB7B4755">
    <w:name w:val="5C603639B0474C68B848E037AB7B4755"/>
    <w:rsid w:val="00A73FBD"/>
  </w:style>
  <w:style w:type="paragraph" w:customStyle="1" w:styleId="F97AC5C7AD5D4661ACEAD05B4EF42201">
    <w:name w:val="F97AC5C7AD5D4661ACEAD05B4EF42201"/>
    <w:rsid w:val="00A73FBD"/>
  </w:style>
  <w:style w:type="paragraph" w:customStyle="1" w:styleId="A13AFFF6EEED402393329ED5C84D7CA2">
    <w:name w:val="A13AFFF6EEED402393329ED5C84D7CA2"/>
    <w:rsid w:val="00A73F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54</Words>
  <Characters>327</Characters>
  <Application>Microsoft Office Word</Application>
  <DocSecurity>0</DocSecurity>
  <Lines>40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2020-10-27T13:05:00Z</dcterms:created>
  <dcterms:modified xsi:type="dcterms:W3CDTF">2022-12-12T18:19:00Z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