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C011F" w14:textId="77777777" w:rsidR="00004504" w:rsidRDefault="00004504" w:rsidP="00EE7CD6">
      <w:pPr>
        <w:pStyle w:val="Header"/>
        <w:spacing w:line="240" w:lineRule="auto"/>
        <w:jc w:val="center"/>
        <w:rPr>
          <w:color w:val="002060"/>
        </w:rPr>
      </w:pPr>
      <w:r w:rsidRPr="003C7CEF">
        <w:rPr>
          <w:color w:val="002060"/>
        </w:rPr>
        <w:t>Label Scan Test – Customer Information</w:t>
      </w:r>
    </w:p>
    <w:p w14:paraId="17C74483" w14:textId="02E218A7" w:rsidR="00004504" w:rsidRDefault="00004504" w:rsidP="00EE7CD6">
      <w:pPr>
        <w:pStyle w:val="Header"/>
        <w:spacing w:line="240" w:lineRule="auto"/>
        <w:rPr>
          <w:rFonts w:ascii="Arial" w:hAnsi="Arial" w:cs="Arial"/>
          <w:color w:val="002060"/>
          <w:sz w:val="22"/>
          <w:szCs w:val="22"/>
        </w:rPr>
      </w:pPr>
    </w:p>
    <w:p w14:paraId="6B62BF86" w14:textId="0AD23E6C" w:rsidR="00004504" w:rsidRPr="00EE7CD6" w:rsidRDefault="00004504" w:rsidP="00EE7CD6">
      <w:pPr>
        <w:pStyle w:val="Header"/>
        <w:spacing w:line="240" w:lineRule="auto"/>
        <w:rPr>
          <w:rFonts w:ascii="Arial" w:hAnsi="Arial" w:cs="Arial"/>
          <w:b w:val="0"/>
          <w:bCs/>
          <w:color w:val="000000" w:themeColor="text1"/>
          <w:sz w:val="24"/>
        </w:rPr>
      </w:pPr>
      <w:r w:rsidRPr="00EE7CD6">
        <w:rPr>
          <w:rFonts w:ascii="Arial" w:hAnsi="Arial" w:cs="Arial"/>
          <w:b w:val="0"/>
          <w:bCs/>
          <w:color w:val="000000" w:themeColor="text1"/>
          <w:sz w:val="24"/>
        </w:rPr>
        <w:drawing>
          <wp:anchor distT="0" distB="0" distL="114300" distR="114300" simplePos="0" relativeHeight="251658240" behindDoc="0" locked="0" layoutInCell="1" allowOverlap="1" wp14:anchorId="2F444188" wp14:editId="59BC1374">
            <wp:simplePos x="0" y="0"/>
            <wp:positionH relativeFrom="margin">
              <wp:posOffset>5397338</wp:posOffset>
            </wp:positionH>
            <wp:positionV relativeFrom="paragraph">
              <wp:posOffset>38735</wp:posOffset>
            </wp:positionV>
            <wp:extent cx="958850" cy="1375410"/>
            <wp:effectExtent l="19050" t="19050" r="12700" b="152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1375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7CD6">
        <w:rPr>
          <w:rFonts w:ascii="Arial" w:hAnsi="Arial" w:cs="Arial"/>
          <w:b w:val="0"/>
          <w:bCs/>
          <w:color w:val="000000" w:themeColor="text1"/>
          <w:sz w:val="24"/>
        </w:rPr>
        <w:t xml:space="preserve">Please fill out all of the information on this form and mail </w:t>
      </w:r>
      <w:r w:rsidR="00EE7CD6">
        <w:rPr>
          <w:rFonts w:ascii="Arial" w:hAnsi="Arial" w:cs="Arial"/>
          <w:b w:val="0"/>
          <w:bCs/>
          <w:color w:val="000000" w:themeColor="text1"/>
          <w:sz w:val="24"/>
        </w:rPr>
        <w:t>the</w:t>
      </w:r>
      <w:r w:rsidRPr="00EE7CD6">
        <w:rPr>
          <w:rFonts w:ascii="Arial" w:hAnsi="Arial" w:cs="Arial"/>
          <w:b w:val="0"/>
          <w:bCs/>
          <w:color w:val="000000" w:themeColor="text1"/>
          <w:sz w:val="24"/>
        </w:rPr>
        <w:t xml:space="preserve"> form, along with your </w:t>
      </w:r>
      <w:r w:rsidRPr="00EE7CD6">
        <w:rPr>
          <w:rFonts w:ascii="Arial" w:hAnsi="Arial" w:cs="Arial"/>
          <w:b w:val="0"/>
          <w:bCs/>
          <w:color w:val="000000" w:themeColor="text1"/>
          <w:sz w:val="24"/>
          <w:u w:val="single"/>
        </w:rPr>
        <w:t>actual shipping label</w:t>
      </w:r>
      <w:r w:rsidRPr="00EE7CD6">
        <w:rPr>
          <w:rFonts w:ascii="Arial" w:hAnsi="Arial" w:cs="Arial"/>
          <w:b w:val="0"/>
          <w:bCs/>
          <w:color w:val="000000" w:themeColor="text1"/>
          <w:sz w:val="24"/>
        </w:rPr>
        <w:t xml:space="preserve"> (</w:t>
      </w:r>
      <w:r w:rsidRPr="005572D0">
        <w:rPr>
          <w:rFonts w:ascii="Arial" w:hAnsi="Arial" w:cs="Arial"/>
          <w:b w:val="0"/>
          <w:bCs/>
          <w:color w:val="000000" w:themeColor="text1"/>
          <w:sz w:val="24"/>
        </w:rPr>
        <w:t>scanned copies are not allowed</w:t>
      </w:r>
      <w:r w:rsidRPr="00EE7CD6">
        <w:rPr>
          <w:rFonts w:ascii="Arial" w:hAnsi="Arial" w:cs="Arial"/>
          <w:b w:val="0"/>
          <w:bCs/>
          <w:color w:val="000000" w:themeColor="text1"/>
          <w:sz w:val="24"/>
        </w:rPr>
        <w:t>) to the following address.</w:t>
      </w:r>
    </w:p>
    <w:p w14:paraId="17F857EC" w14:textId="3BCFEC0F" w:rsidR="00004504" w:rsidRPr="00EE7CD6" w:rsidRDefault="00004504" w:rsidP="00EE7CD6">
      <w:pPr>
        <w:pStyle w:val="Header"/>
        <w:spacing w:line="240" w:lineRule="auto"/>
        <w:rPr>
          <w:rFonts w:ascii="Arial" w:hAnsi="Arial" w:cs="Arial"/>
          <w:b w:val="0"/>
          <w:bCs/>
          <w:color w:val="000000" w:themeColor="text1"/>
          <w:sz w:val="24"/>
        </w:rPr>
      </w:pPr>
    </w:p>
    <w:p w14:paraId="57E794E5" w14:textId="70D920F3" w:rsidR="00004504" w:rsidRPr="00EE7CD6" w:rsidRDefault="00B57E75" w:rsidP="00EE7CD6">
      <w:pPr>
        <w:pStyle w:val="Header"/>
        <w:spacing w:line="240" w:lineRule="auto"/>
        <w:ind w:left="720"/>
        <w:rPr>
          <w:rFonts w:ascii="Arial" w:hAnsi="Arial" w:cs="Arial"/>
          <w:b w:val="0"/>
          <w:bCs/>
          <w:color w:val="000000" w:themeColor="text1"/>
          <w:sz w:val="24"/>
        </w:rPr>
      </w:pPr>
      <w:r w:rsidRPr="00EE7CD6">
        <w:rPr>
          <w:rFonts w:ascii="Arial" w:hAnsi="Arial" w:cs="Arial"/>
          <w:b w:val="0"/>
          <w:bCs/>
          <w:color w:val="000000" w:themeColor="text1"/>
          <w:sz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681EA04" wp14:editId="61C2BB73">
                <wp:simplePos x="0" y="0"/>
                <wp:positionH relativeFrom="margin">
                  <wp:posOffset>5341620</wp:posOffset>
                </wp:positionH>
                <wp:positionV relativeFrom="paragraph">
                  <wp:posOffset>669128</wp:posOffset>
                </wp:positionV>
                <wp:extent cx="121158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5B101" w14:textId="77777777" w:rsidR="00004504" w:rsidRPr="00B57E75" w:rsidRDefault="00004504" w:rsidP="0000450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57E75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Actual Shipping</w:t>
                            </w:r>
                          </w:p>
                          <w:p w14:paraId="690BC79E" w14:textId="1D1ED622" w:rsidR="00004504" w:rsidRPr="00B57E75" w:rsidRDefault="00004504" w:rsidP="00004504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57E75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Label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81EA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0.6pt;margin-top:52.7pt;width:95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" filled="f" stroked="f">
                <v:textbox style="mso-fit-shape-to-text:t">
                  <w:txbxContent>
                    <w:p w14:paraId="45C5B101" w14:textId="77777777" w:rsidR="00004504" w:rsidRPr="00B57E75" w:rsidRDefault="00004504" w:rsidP="00004504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B57E75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Actual Shipping</w:t>
                      </w:r>
                    </w:p>
                    <w:p w14:paraId="690BC79E" w14:textId="1D1ED622" w:rsidR="00004504" w:rsidRPr="00B57E75" w:rsidRDefault="00004504" w:rsidP="00004504">
                      <w:pPr>
                        <w:spacing w:after="0" w:line="240" w:lineRule="auto"/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B57E75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Label Required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4504" w:rsidRPr="00EE7CD6">
        <w:rPr>
          <w:rFonts w:ascii="Arial" w:hAnsi="Arial" w:cs="Arial"/>
          <w:b w:val="0"/>
          <w:bCs/>
          <w:color w:val="000000" w:themeColor="text1"/>
          <w:sz w:val="24"/>
        </w:rPr>
        <w:t>WePrintBarcodes.com</w:t>
      </w:r>
      <w:r w:rsidR="00004504" w:rsidRPr="00EE7CD6">
        <w:rPr>
          <w:rFonts w:ascii="Arial" w:hAnsi="Arial" w:cs="Arial"/>
          <w:b w:val="0"/>
          <w:bCs/>
          <w:color w:val="000000" w:themeColor="text1"/>
          <w:sz w:val="24"/>
        </w:rPr>
        <w:br/>
        <w:t>683 Miamisburg-Centerville Road, Suite 212</w:t>
      </w:r>
      <w:r w:rsidR="00004504" w:rsidRPr="00EE7CD6">
        <w:rPr>
          <w:rFonts w:ascii="Arial" w:hAnsi="Arial" w:cs="Arial"/>
          <w:b w:val="0"/>
          <w:bCs/>
          <w:color w:val="000000" w:themeColor="text1"/>
          <w:sz w:val="24"/>
        </w:rPr>
        <w:br/>
        <w:t>Dayton, OH 45459</w:t>
      </w:r>
      <w:r w:rsidR="00004504" w:rsidRPr="00EE7CD6">
        <w:rPr>
          <w:rFonts w:ascii="Arial" w:hAnsi="Arial" w:cs="Arial"/>
          <w:b w:val="0"/>
          <w:bCs/>
          <w:color w:val="000000" w:themeColor="text1"/>
          <w:sz w:val="24"/>
        </w:rPr>
        <w:br/>
      </w:r>
    </w:p>
    <w:p w14:paraId="78135747" w14:textId="7C9164E8" w:rsidR="00004504" w:rsidRPr="00EE7CD6" w:rsidRDefault="00004504" w:rsidP="00EE7CD6">
      <w:pPr>
        <w:pStyle w:val="Header"/>
        <w:spacing w:line="240" w:lineRule="auto"/>
        <w:rPr>
          <w:rFonts w:ascii="Arial" w:hAnsi="Arial" w:cs="Arial"/>
          <w:b w:val="0"/>
          <w:bCs/>
          <w:color w:val="FF0000"/>
          <w:sz w:val="24"/>
        </w:rPr>
      </w:pPr>
      <w:r w:rsidRPr="00EE7CD6">
        <w:rPr>
          <w:rFonts w:ascii="Arial" w:hAnsi="Arial" w:cs="Arial"/>
          <w:b w:val="0"/>
          <w:bCs/>
          <w:color w:val="000000" w:themeColor="text1"/>
          <w:sz w:val="24"/>
        </w:rPr>
        <w:t xml:space="preserve">Upon receipt, we will contact you for the $79.95 payment by credit card. Our customer service hours are 8:30 </w:t>
      </w:r>
      <w:r w:rsidR="005572D0">
        <w:rPr>
          <w:rFonts w:ascii="Arial" w:hAnsi="Arial" w:cs="Arial"/>
          <w:b w:val="0"/>
          <w:bCs/>
          <w:color w:val="000000" w:themeColor="text1"/>
          <w:sz w:val="24"/>
        </w:rPr>
        <w:t>a.m.</w:t>
      </w:r>
      <w:r w:rsidRPr="00EE7CD6">
        <w:rPr>
          <w:rFonts w:ascii="Arial" w:hAnsi="Arial" w:cs="Arial"/>
          <w:b w:val="0"/>
          <w:bCs/>
          <w:color w:val="000000" w:themeColor="text1"/>
          <w:sz w:val="24"/>
        </w:rPr>
        <w:t xml:space="preserve"> - 5:00 </w:t>
      </w:r>
      <w:r w:rsidR="005572D0">
        <w:rPr>
          <w:rFonts w:ascii="Arial" w:hAnsi="Arial" w:cs="Arial"/>
          <w:b w:val="0"/>
          <w:bCs/>
          <w:color w:val="000000" w:themeColor="text1"/>
          <w:sz w:val="24"/>
        </w:rPr>
        <w:t xml:space="preserve">p.m. </w:t>
      </w:r>
      <w:r w:rsidRPr="00EE7CD6">
        <w:rPr>
          <w:rFonts w:ascii="Arial" w:hAnsi="Arial" w:cs="Arial"/>
          <w:b w:val="0"/>
          <w:bCs/>
          <w:color w:val="000000" w:themeColor="text1"/>
          <w:sz w:val="24"/>
        </w:rPr>
        <w:t>EST - M-F.</w:t>
      </w:r>
    </w:p>
    <w:p w14:paraId="65D89E24" w14:textId="50189DAE" w:rsidR="00EE7CD6" w:rsidRDefault="00EE7CD6" w:rsidP="00EE7CD6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3429F04" w14:textId="3A74C3F7" w:rsidR="00705F99" w:rsidRDefault="00004504" w:rsidP="00EE7CD6">
      <w:pPr>
        <w:spacing w:after="0" w:line="240" w:lineRule="auto"/>
        <w:rPr>
          <w:rFonts w:ascii="Arial" w:hAnsi="Arial" w:cs="Arial"/>
          <w:b/>
          <w:bCs/>
          <w:color w:val="FF0000"/>
          <w:sz w:val="24"/>
          <w:szCs w:val="24"/>
        </w:rPr>
      </w:pPr>
      <w:r w:rsidRPr="00004504">
        <w:rPr>
          <w:rFonts w:ascii="Arial" w:hAnsi="Arial" w:cs="Arial"/>
          <w:b/>
          <w:bCs/>
          <w:color w:val="FF0000"/>
          <w:sz w:val="24"/>
          <w:szCs w:val="24"/>
        </w:rPr>
        <w:t xml:space="preserve">NOTE: </w:t>
      </w:r>
      <w:r w:rsidR="00705F99" w:rsidRPr="00004504">
        <w:rPr>
          <w:rFonts w:ascii="Arial" w:hAnsi="Arial" w:cs="Arial"/>
          <w:b/>
          <w:bCs/>
          <w:color w:val="FF0000"/>
          <w:sz w:val="24"/>
          <w:szCs w:val="24"/>
        </w:rPr>
        <w:t xml:space="preserve">Failure to </w:t>
      </w:r>
      <w:r w:rsidRPr="00004504">
        <w:rPr>
          <w:rFonts w:ascii="Arial" w:hAnsi="Arial" w:cs="Arial"/>
          <w:b/>
          <w:bCs/>
          <w:color w:val="FF0000"/>
          <w:sz w:val="24"/>
          <w:szCs w:val="24"/>
        </w:rPr>
        <w:t xml:space="preserve">send the form filled </w:t>
      </w:r>
      <w:r w:rsidR="00705F99" w:rsidRPr="00004504">
        <w:rPr>
          <w:rFonts w:ascii="Arial" w:hAnsi="Arial" w:cs="Arial"/>
          <w:b/>
          <w:bCs/>
          <w:color w:val="FF0000"/>
          <w:sz w:val="24"/>
          <w:szCs w:val="24"/>
        </w:rPr>
        <w:t>out in its entirety will cause significant delays to the Label Certification process.</w:t>
      </w:r>
    </w:p>
    <w:p w14:paraId="2C8E9DF1" w14:textId="77777777" w:rsidR="00EE7CD6" w:rsidRPr="005572D0" w:rsidRDefault="00EE7CD6" w:rsidP="00EE7CD6">
      <w:pPr>
        <w:spacing w:after="0" w:line="240" w:lineRule="auto"/>
        <w:rPr>
          <w:rFonts w:ascii="Arial" w:hAnsi="Arial" w:cs="Arial"/>
          <w:b/>
          <w:bCs/>
          <w:color w:val="FF0000"/>
          <w:sz w:val="22"/>
          <w:szCs w:val="22"/>
        </w:rPr>
      </w:pPr>
    </w:p>
    <w:tbl>
      <w:tblPr>
        <w:tblStyle w:val="TableGrid"/>
        <w:tblW w:w="5093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"/>
        <w:gridCol w:w="2091"/>
        <w:gridCol w:w="8258"/>
        <w:gridCol w:w="27"/>
      </w:tblGrid>
      <w:tr w:rsidR="0090596C" w:rsidRPr="00EE7CD6" w14:paraId="36EF1D09" w14:textId="77777777" w:rsidTr="00BF28EA">
        <w:trPr>
          <w:gridAfter w:val="1"/>
          <w:wAfter w:w="13" w:type="pct"/>
        </w:trPr>
        <w:tc>
          <w:tcPr>
            <w:tcW w:w="4987" w:type="pct"/>
            <w:gridSpan w:val="3"/>
            <w:shd w:val="clear" w:color="auto" w:fill="002060"/>
          </w:tcPr>
          <w:p w14:paraId="0AC15BE5" w14:textId="50204082" w:rsidR="00650259" w:rsidRPr="00EE7CD6" w:rsidRDefault="00004504" w:rsidP="003C7CEF">
            <w:pPr>
              <w:pStyle w:val="Heading1"/>
              <w:tabs>
                <w:tab w:val="center" w:pos="4572"/>
              </w:tabs>
              <w:rPr>
                <w:rFonts w:ascii="Arial" w:hAnsi="Arial" w:cs="Arial"/>
                <w:sz w:val="26"/>
                <w:szCs w:val="26"/>
              </w:rPr>
            </w:pPr>
            <w:r w:rsidRPr="00EE7CD6">
              <w:rPr>
                <w:rFonts w:ascii="Arial" w:hAnsi="Arial" w:cs="Arial"/>
                <w:sz w:val="26"/>
                <w:szCs w:val="26"/>
              </w:rPr>
              <w:t>Your</w:t>
            </w:r>
            <w:r w:rsidR="003C7CEF" w:rsidRPr="00EE7CD6">
              <w:rPr>
                <w:rFonts w:ascii="Arial" w:hAnsi="Arial" w:cs="Arial"/>
                <w:sz w:val="26"/>
                <w:szCs w:val="26"/>
              </w:rPr>
              <w:t xml:space="preserve"> Ship</w:t>
            </w:r>
            <w:r w:rsidR="00834AFC" w:rsidRPr="00EE7CD6">
              <w:rPr>
                <w:rFonts w:ascii="Arial" w:hAnsi="Arial" w:cs="Arial"/>
                <w:sz w:val="26"/>
                <w:szCs w:val="26"/>
              </w:rPr>
              <w:t>-to</w:t>
            </w:r>
            <w:r w:rsidR="003C7CEF" w:rsidRPr="00EE7CD6">
              <w:rPr>
                <w:rFonts w:ascii="Arial" w:hAnsi="Arial" w:cs="Arial"/>
                <w:sz w:val="26"/>
                <w:szCs w:val="26"/>
              </w:rPr>
              <w:t xml:space="preserve"> Information</w:t>
            </w:r>
            <w:r w:rsidR="00EE7CD6" w:rsidRPr="00EE7CD6">
              <w:rPr>
                <w:rFonts w:ascii="Arial" w:hAnsi="Arial" w:cs="Arial"/>
                <w:sz w:val="26"/>
                <w:szCs w:val="26"/>
              </w:rPr>
              <w:t xml:space="preserve"> (Mandatory)</w:t>
            </w:r>
            <w:r w:rsidR="003C7CEF" w:rsidRPr="00EE7CD6">
              <w:rPr>
                <w:rFonts w:ascii="Arial" w:hAnsi="Arial" w:cs="Arial"/>
                <w:sz w:val="26"/>
                <w:szCs w:val="26"/>
              </w:rPr>
              <w:tab/>
            </w:r>
          </w:p>
        </w:tc>
      </w:tr>
      <w:tr w:rsidR="00650259" w:rsidRPr="00CC7982" w14:paraId="066A5F4A" w14:textId="77777777" w:rsidTr="00BF28EA">
        <w:trPr>
          <w:gridAfter w:val="1"/>
          <w:wAfter w:w="13" w:type="pct"/>
        </w:trPr>
        <w:tc>
          <w:tcPr>
            <w:tcW w:w="1022" w:type="pct"/>
            <w:gridSpan w:val="2"/>
            <w:vAlign w:val="bottom"/>
          </w:tcPr>
          <w:p w14:paraId="0E39A8A1" w14:textId="2C561B4C" w:rsidR="00650259" w:rsidRPr="00CC7982" w:rsidRDefault="00585E2A" w:rsidP="00004504">
            <w:pPr>
              <w:pStyle w:val="NormalIndent"/>
              <w:ind w:left="1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Company </w:t>
            </w:r>
            <w:r w:rsidR="00121886" w:rsidRPr="00CC7982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3965" w:type="pct"/>
            <w:tcBorders>
              <w:bottom w:val="single" w:sz="4" w:space="0" w:color="auto"/>
            </w:tcBorders>
            <w:vAlign w:val="bottom"/>
          </w:tcPr>
          <w:p w14:paraId="5506F178" w14:textId="02041909" w:rsidR="00650259" w:rsidRPr="00CC7982" w:rsidRDefault="00650259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5E2A" w:rsidRPr="00CC7982" w14:paraId="63408E56" w14:textId="77777777" w:rsidTr="00BF28EA">
        <w:trPr>
          <w:gridAfter w:val="1"/>
          <w:wAfter w:w="13" w:type="pct"/>
        </w:trPr>
        <w:tc>
          <w:tcPr>
            <w:tcW w:w="1022" w:type="pct"/>
            <w:gridSpan w:val="2"/>
            <w:vAlign w:val="bottom"/>
          </w:tcPr>
          <w:p w14:paraId="467CB75D" w14:textId="34528C86" w:rsidR="00585E2A" w:rsidRDefault="00585E2A" w:rsidP="00004504">
            <w:pPr>
              <w:pStyle w:val="NormalIndent"/>
              <w:ind w:left="124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Contact Name</w:t>
            </w:r>
          </w:p>
        </w:tc>
        <w:tc>
          <w:tcPr>
            <w:tcW w:w="3965" w:type="pct"/>
            <w:tcBorders>
              <w:bottom w:val="single" w:sz="4" w:space="0" w:color="auto"/>
            </w:tcBorders>
            <w:vAlign w:val="bottom"/>
          </w:tcPr>
          <w:p w14:paraId="39934EBD" w14:textId="77777777" w:rsidR="00585E2A" w:rsidRPr="00CC7982" w:rsidRDefault="00585E2A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259" w:rsidRPr="00CC7982" w14:paraId="2CB82307" w14:textId="77777777" w:rsidTr="00BF28EA">
        <w:trPr>
          <w:gridAfter w:val="1"/>
          <w:wAfter w:w="13" w:type="pct"/>
        </w:trPr>
        <w:tc>
          <w:tcPr>
            <w:tcW w:w="1022" w:type="pct"/>
            <w:gridSpan w:val="2"/>
            <w:vAlign w:val="bottom"/>
          </w:tcPr>
          <w:p w14:paraId="6990DA26" w14:textId="6B0B6171" w:rsidR="00650259" w:rsidRPr="00CC7982" w:rsidRDefault="00000000" w:rsidP="00004504">
            <w:pPr>
              <w:pStyle w:val="NormalIndent"/>
              <w:ind w:left="124"/>
              <w:jc w:val="both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572943512"/>
                <w:placeholder>
                  <w:docPart w:val="A5AE918DD2F74212BC9108FC7775D627"/>
                </w:placeholder>
                <w:temporary/>
                <w:showingPlcHdr/>
                <w15:appearance w15:val="hidden"/>
              </w:sdtPr>
              <w:sdtContent>
                <w:r w:rsidR="0090596C" w:rsidRPr="00CC7982">
                  <w:rPr>
                    <w:rFonts w:ascii="Arial" w:hAnsi="Arial" w:cs="Arial"/>
                    <w:sz w:val="24"/>
                    <w:szCs w:val="24"/>
                  </w:rPr>
                  <w:t>Address</w:t>
                </w:r>
              </w:sdtContent>
            </w:sdt>
          </w:p>
        </w:tc>
        <w:tc>
          <w:tcPr>
            <w:tcW w:w="3965" w:type="pct"/>
            <w:tcBorders>
              <w:bottom w:val="single" w:sz="4" w:space="0" w:color="auto"/>
            </w:tcBorders>
            <w:vAlign w:val="bottom"/>
          </w:tcPr>
          <w:p w14:paraId="750DC7D5" w14:textId="0705D5A2" w:rsidR="00650259" w:rsidRPr="00CC7982" w:rsidRDefault="00650259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259" w:rsidRPr="00CC7982" w14:paraId="18F8C35F" w14:textId="77777777" w:rsidTr="00BF28EA">
        <w:trPr>
          <w:gridAfter w:val="1"/>
          <w:wAfter w:w="13" w:type="pct"/>
        </w:trPr>
        <w:tc>
          <w:tcPr>
            <w:tcW w:w="1022" w:type="pct"/>
            <w:gridSpan w:val="2"/>
            <w:vAlign w:val="bottom"/>
          </w:tcPr>
          <w:p w14:paraId="2F2485B5" w14:textId="31C198B0" w:rsidR="00650259" w:rsidRPr="00CC7982" w:rsidRDefault="00000000" w:rsidP="00004504">
            <w:pPr>
              <w:pStyle w:val="NormalIndent"/>
              <w:ind w:left="124"/>
              <w:jc w:val="both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521243642"/>
                <w:placeholder>
                  <w:docPart w:val="7DA8DCE1FF7A4B65BADE0B492636E173"/>
                </w:placeholder>
                <w:temporary/>
                <w:showingPlcHdr/>
                <w15:appearance w15:val="hidden"/>
              </w:sdtPr>
              <w:sdtContent>
                <w:r w:rsidR="0090596C" w:rsidRPr="00CC7982">
                  <w:rPr>
                    <w:rFonts w:ascii="Arial" w:hAnsi="Arial" w:cs="Arial"/>
                    <w:sz w:val="24"/>
                    <w:szCs w:val="24"/>
                  </w:rPr>
                  <w:t>City/State/Zip</w:t>
                </w:r>
              </w:sdtContent>
            </w:sdt>
          </w:p>
        </w:tc>
        <w:tc>
          <w:tcPr>
            <w:tcW w:w="3965" w:type="pct"/>
            <w:tcBorders>
              <w:bottom w:val="single" w:sz="4" w:space="0" w:color="auto"/>
            </w:tcBorders>
            <w:vAlign w:val="bottom"/>
          </w:tcPr>
          <w:p w14:paraId="272A3324" w14:textId="1BB8100A" w:rsidR="00650259" w:rsidRPr="00CC7982" w:rsidRDefault="00650259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28EA" w:rsidRPr="00CC7982" w14:paraId="4028E0BF" w14:textId="77777777" w:rsidTr="00BF28EA">
        <w:trPr>
          <w:gridAfter w:val="1"/>
          <w:wAfter w:w="13" w:type="pct"/>
        </w:trPr>
        <w:tc>
          <w:tcPr>
            <w:tcW w:w="1022" w:type="pct"/>
            <w:gridSpan w:val="2"/>
            <w:vAlign w:val="bottom"/>
          </w:tcPr>
          <w:p w14:paraId="1A6BDE71" w14:textId="7D2BA7A7" w:rsidR="00BF28EA" w:rsidRPr="00CC7982" w:rsidRDefault="00000000" w:rsidP="00004504">
            <w:pPr>
              <w:pStyle w:val="NormalIndent"/>
              <w:ind w:left="124"/>
              <w:jc w:val="both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83577009"/>
                <w:placeholder>
                  <w:docPart w:val="C2D174C461BC4D1493F0C23ED276995B"/>
                </w:placeholder>
                <w:temporary/>
                <w:showingPlcHdr/>
                <w15:appearance w15:val="hidden"/>
              </w:sdtPr>
              <w:sdtContent>
                <w:r w:rsidR="00BF28EA" w:rsidRPr="00CC7982">
                  <w:rPr>
                    <w:rFonts w:ascii="Arial" w:hAnsi="Arial" w:cs="Arial"/>
                    <w:sz w:val="24"/>
                    <w:szCs w:val="24"/>
                  </w:rPr>
                  <w:t>Phone</w:t>
                </w:r>
              </w:sdtContent>
            </w:sdt>
          </w:p>
        </w:tc>
        <w:tc>
          <w:tcPr>
            <w:tcW w:w="3965" w:type="pct"/>
            <w:tcBorders>
              <w:bottom w:val="single" w:sz="4" w:space="0" w:color="auto"/>
            </w:tcBorders>
            <w:vAlign w:val="bottom"/>
          </w:tcPr>
          <w:p w14:paraId="7492D601" w14:textId="6FEDCD35" w:rsidR="00BF28EA" w:rsidRPr="00CC7982" w:rsidRDefault="00BF28EA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0259" w:rsidRPr="00CC7982" w14:paraId="10DA003F" w14:textId="77777777" w:rsidTr="00BF28EA">
        <w:trPr>
          <w:gridAfter w:val="1"/>
          <w:wAfter w:w="13" w:type="pct"/>
        </w:trPr>
        <w:tc>
          <w:tcPr>
            <w:tcW w:w="1022" w:type="pct"/>
            <w:gridSpan w:val="2"/>
            <w:vAlign w:val="bottom"/>
          </w:tcPr>
          <w:p w14:paraId="7B42C6F1" w14:textId="3DB8FF6C" w:rsidR="00650259" w:rsidRPr="00CC7982" w:rsidRDefault="00000000" w:rsidP="00004504">
            <w:pPr>
              <w:pStyle w:val="NormalIndent"/>
              <w:ind w:left="124"/>
              <w:jc w:val="both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65116832"/>
                <w:placeholder>
                  <w:docPart w:val="C6FD292DE95E4301975601397DBBBA70"/>
                </w:placeholder>
                <w:temporary/>
                <w:showingPlcHdr/>
                <w15:appearance w15:val="hidden"/>
              </w:sdtPr>
              <w:sdtContent>
                <w:r w:rsidR="0090596C" w:rsidRPr="00CC7982">
                  <w:rPr>
                    <w:rFonts w:ascii="Arial" w:hAnsi="Arial" w:cs="Arial"/>
                    <w:sz w:val="24"/>
                    <w:szCs w:val="24"/>
                  </w:rPr>
                  <w:t>Email</w:t>
                </w:r>
              </w:sdtContent>
            </w:sdt>
          </w:p>
        </w:tc>
        <w:tc>
          <w:tcPr>
            <w:tcW w:w="3965" w:type="pct"/>
            <w:tcBorders>
              <w:bottom w:val="single" w:sz="4" w:space="0" w:color="auto"/>
            </w:tcBorders>
            <w:vAlign w:val="bottom"/>
          </w:tcPr>
          <w:p w14:paraId="4BD6F74C" w14:textId="691F321C" w:rsidR="00650259" w:rsidRPr="00CC7982" w:rsidRDefault="00650259" w:rsidP="007F7B5D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6BE9" w:rsidRPr="005572D0" w14:paraId="1248D2E9" w14:textId="77777777" w:rsidTr="00BF28EA">
        <w:trPr>
          <w:gridAfter w:val="1"/>
          <w:wAfter w:w="13" w:type="pct"/>
          <w:trHeight w:val="54"/>
        </w:trPr>
        <w:tc>
          <w:tcPr>
            <w:tcW w:w="4987" w:type="pct"/>
            <w:gridSpan w:val="3"/>
            <w:shd w:val="clear" w:color="auto" w:fill="auto"/>
          </w:tcPr>
          <w:p w14:paraId="78EC0A01" w14:textId="77777777" w:rsidR="00C26BE9" w:rsidRPr="005572D0" w:rsidRDefault="00C26BE9" w:rsidP="00977F9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0596C" w:rsidRPr="00EE7CD6" w14:paraId="5675E7F6" w14:textId="77777777" w:rsidTr="00BF28EA">
        <w:trPr>
          <w:gridAfter w:val="1"/>
          <w:wAfter w:w="13" w:type="pct"/>
        </w:trPr>
        <w:tc>
          <w:tcPr>
            <w:tcW w:w="4987" w:type="pct"/>
            <w:gridSpan w:val="3"/>
            <w:shd w:val="clear" w:color="auto" w:fill="002060"/>
          </w:tcPr>
          <w:p w14:paraId="765282EE" w14:textId="3353A0F5" w:rsidR="00650259" w:rsidRPr="00EE7CD6" w:rsidRDefault="00004504" w:rsidP="00BF28EA">
            <w:pPr>
              <w:pStyle w:val="Heading1"/>
              <w:rPr>
                <w:rFonts w:ascii="Arial" w:hAnsi="Arial" w:cs="Arial"/>
                <w:sz w:val="26"/>
                <w:szCs w:val="26"/>
              </w:rPr>
            </w:pPr>
            <w:r w:rsidRPr="00EE7CD6">
              <w:rPr>
                <w:rFonts w:ascii="Arial" w:hAnsi="Arial" w:cs="Arial"/>
                <w:sz w:val="26"/>
                <w:szCs w:val="26"/>
              </w:rPr>
              <w:t xml:space="preserve">Your </w:t>
            </w:r>
            <w:r w:rsidR="003C7CEF" w:rsidRPr="00EE7CD6">
              <w:rPr>
                <w:rFonts w:ascii="Arial" w:hAnsi="Arial" w:cs="Arial"/>
                <w:sz w:val="26"/>
                <w:szCs w:val="26"/>
              </w:rPr>
              <w:t>Billing Information (If Different than Ship-to)</w:t>
            </w:r>
          </w:p>
        </w:tc>
      </w:tr>
      <w:tr w:rsidR="00C26BE9" w:rsidRPr="00CC7982" w14:paraId="15DCAB62" w14:textId="77777777" w:rsidTr="00BF28EA">
        <w:trPr>
          <w:gridBefore w:val="1"/>
          <w:wBefore w:w="18" w:type="pct"/>
        </w:trPr>
        <w:tc>
          <w:tcPr>
            <w:tcW w:w="1004" w:type="pct"/>
            <w:vAlign w:val="bottom"/>
          </w:tcPr>
          <w:p w14:paraId="547FBD46" w14:textId="3FD1B461" w:rsidR="00C26BE9" w:rsidRPr="00CC7982" w:rsidRDefault="00585E2A" w:rsidP="00EE7CD6">
            <w:pPr>
              <w:pStyle w:val="NormalIndent"/>
              <w:ind w:left="9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Company </w:t>
            </w:r>
            <w:r w:rsidR="00121886" w:rsidRPr="00CC7982">
              <w:rPr>
                <w:rFonts w:ascii="Arial" w:hAnsi="Arial" w:cs="Arial"/>
                <w:sz w:val="24"/>
                <w:szCs w:val="24"/>
              </w:rPr>
              <w:t>Name</w:t>
            </w:r>
          </w:p>
        </w:tc>
        <w:tc>
          <w:tcPr>
            <w:tcW w:w="3978" w:type="pct"/>
            <w:gridSpan w:val="2"/>
            <w:tcBorders>
              <w:bottom w:val="single" w:sz="4" w:space="0" w:color="auto"/>
            </w:tcBorders>
            <w:vAlign w:val="bottom"/>
          </w:tcPr>
          <w:p w14:paraId="438D1147" w14:textId="3BE8749C" w:rsidR="00C26BE9" w:rsidRPr="00CC7982" w:rsidRDefault="00C26BE9" w:rsidP="00B340F5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85E2A" w:rsidRPr="00CC7982" w14:paraId="4F77D608" w14:textId="77777777" w:rsidTr="00BF28EA">
        <w:trPr>
          <w:gridBefore w:val="1"/>
          <w:wBefore w:w="18" w:type="pct"/>
        </w:trPr>
        <w:tc>
          <w:tcPr>
            <w:tcW w:w="1004" w:type="pct"/>
            <w:vAlign w:val="bottom"/>
          </w:tcPr>
          <w:p w14:paraId="373C57A2" w14:textId="62FA0856" w:rsidR="00585E2A" w:rsidRPr="00CC7982" w:rsidRDefault="00585E2A" w:rsidP="00EE7CD6">
            <w:pPr>
              <w:pStyle w:val="NormalIndent"/>
              <w:ind w:left="9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Contact Name</w:t>
            </w:r>
          </w:p>
        </w:tc>
        <w:tc>
          <w:tcPr>
            <w:tcW w:w="3978" w:type="pct"/>
            <w:gridSpan w:val="2"/>
            <w:tcBorders>
              <w:bottom w:val="single" w:sz="4" w:space="0" w:color="auto"/>
            </w:tcBorders>
            <w:vAlign w:val="bottom"/>
          </w:tcPr>
          <w:p w14:paraId="20FAC582" w14:textId="77777777" w:rsidR="00585E2A" w:rsidRPr="00CC7982" w:rsidRDefault="00585E2A" w:rsidP="00B340F5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6BE9" w:rsidRPr="00CC7982" w14:paraId="25FCD39D" w14:textId="77777777" w:rsidTr="00BF28EA">
        <w:trPr>
          <w:gridBefore w:val="1"/>
          <w:wBefore w:w="18" w:type="pct"/>
        </w:trPr>
        <w:sdt>
          <w:sdtPr>
            <w:rPr>
              <w:rFonts w:ascii="Arial" w:hAnsi="Arial" w:cs="Arial"/>
              <w:sz w:val="24"/>
              <w:szCs w:val="24"/>
            </w:rPr>
            <w:id w:val="-226312184"/>
            <w:placeholder>
              <w:docPart w:val="E67905A9AEE7472CBE2BD8C161053E5F"/>
            </w:placeholder>
            <w:temporary/>
            <w:showingPlcHdr/>
            <w15:appearance w15:val="hidden"/>
          </w:sdtPr>
          <w:sdtContent>
            <w:tc>
              <w:tcPr>
                <w:tcW w:w="1004" w:type="pct"/>
                <w:vAlign w:val="bottom"/>
              </w:tcPr>
              <w:p w14:paraId="59AB34A5" w14:textId="77777777" w:rsidR="00C26BE9" w:rsidRPr="00CC7982" w:rsidRDefault="00C26BE9" w:rsidP="00EE7CD6">
                <w:pPr>
                  <w:pStyle w:val="NormalIndent"/>
                  <w:ind w:left="90"/>
                  <w:rPr>
                    <w:rFonts w:ascii="Arial" w:hAnsi="Arial" w:cs="Arial"/>
                    <w:sz w:val="24"/>
                    <w:szCs w:val="24"/>
                  </w:rPr>
                </w:pPr>
                <w:r w:rsidRPr="00CC7982">
                  <w:rPr>
                    <w:rFonts w:ascii="Arial" w:hAnsi="Arial" w:cs="Arial"/>
                    <w:sz w:val="24"/>
                    <w:szCs w:val="24"/>
                  </w:rPr>
                  <w:t>Address</w:t>
                </w:r>
              </w:p>
            </w:tc>
          </w:sdtContent>
        </w:sdt>
        <w:tc>
          <w:tcPr>
            <w:tcW w:w="3978" w:type="pct"/>
            <w:gridSpan w:val="2"/>
            <w:tcBorders>
              <w:bottom w:val="single" w:sz="4" w:space="0" w:color="auto"/>
            </w:tcBorders>
            <w:vAlign w:val="bottom"/>
          </w:tcPr>
          <w:p w14:paraId="180F820C" w14:textId="77777777" w:rsidR="00C26BE9" w:rsidRPr="00CC7982" w:rsidRDefault="00C26BE9" w:rsidP="00B340F5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6BE9" w:rsidRPr="00CC7982" w14:paraId="2739D29C" w14:textId="77777777" w:rsidTr="00BF28EA">
        <w:trPr>
          <w:gridBefore w:val="1"/>
          <w:wBefore w:w="18" w:type="pct"/>
        </w:trPr>
        <w:sdt>
          <w:sdtPr>
            <w:rPr>
              <w:rFonts w:ascii="Arial" w:hAnsi="Arial" w:cs="Arial"/>
              <w:sz w:val="24"/>
              <w:szCs w:val="24"/>
            </w:rPr>
            <w:id w:val="1322543974"/>
            <w:placeholder>
              <w:docPart w:val="5C603639B0474C68B848E037AB7B4755"/>
            </w:placeholder>
            <w:temporary/>
            <w:showingPlcHdr/>
            <w15:appearance w15:val="hidden"/>
          </w:sdtPr>
          <w:sdtContent>
            <w:tc>
              <w:tcPr>
                <w:tcW w:w="1004" w:type="pct"/>
                <w:vAlign w:val="bottom"/>
              </w:tcPr>
              <w:p w14:paraId="6F4EEBEC" w14:textId="77777777" w:rsidR="00C26BE9" w:rsidRPr="00CC7982" w:rsidRDefault="00C26BE9" w:rsidP="00EE7CD6">
                <w:pPr>
                  <w:pStyle w:val="NormalIndent"/>
                  <w:ind w:left="90"/>
                  <w:rPr>
                    <w:rFonts w:ascii="Arial" w:hAnsi="Arial" w:cs="Arial"/>
                    <w:sz w:val="24"/>
                    <w:szCs w:val="24"/>
                  </w:rPr>
                </w:pPr>
                <w:r w:rsidRPr="00CC7982">
                  <w:rPr>
                    <w:rFonts w:ascii="Arial" w:hAnsi="Arial" w:cs="Arial"/>
                    <w:sz w:val="24"/>
                    <w:szCs w:val="24"/>
                  </w:rPr>
                  <w:t>City/State/Zip</w:t>
                </w:r>
              </w:p>
            </w:tc>
          </w:sdtContent>
        </w:sdt>
        <w:tc>
          <w:tcPr>
            <w:tcW w:w="3978" w:type="pct"/>
            <w:gridSpan w:val="2"/>
            <w:tcBorders>
              <w:bottom w:val="single" w:sz="4" w:space="0" w:color="auto"/>
            </w:tcBorders>
            <w:vAlign w:val="bottom"/>
          </w:tcPr>
          <w:p w14:paraId="41BDBE49" w14:textId="77777777" w:rsidR="00C26BE9" w:rsidRPr="00CC7982" w:rsidRDefault="00C26BE9" w:rsidP="00B340F5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F28EA" w:rsidRPr="00CC7982" w14:paraId="09B88AD4" w14:textId="77777777" w:rsidTr="00BF28EA">
        <w:trPr>
          <w:gridBefore w:val="1"/>
          <w:wBefore w:w="18" w:type="pct"/>
        </w:trPr>
        <w:sdt>
          <w:sdtPr>
            <w:rPr>
              <w:rFonts w:ascii="Arial" w:hAnsi="Arial" w:cs="Arial"/>
              <w:sz w:val="24"/>
              <w:szCs w:val="24"/>
            </w:rPr>
            <w:id w:val="1873570329"/>
            <w:placeholder>
              <w:docPart w:val="3F733A5AEB17434D80B853766CAB2E35"/>
            </w:placeholder>
            <w:temporary/>
            <w:showingPlcHdr/>
            <w15:appearance w15:val="hidden"/>
          </w:sdtPr>
          <w:sdtContent>
            <w:tc>
              <w:tcPr>
                <w:tcW w:w="1004" w:type="pct"/>
                <w:vAlign w:val="bottom"/>
              </w:tcPr>
              <w:p w14:paraId="70516736" w14:textId="77777777" w:rsidR="00BF28EA" w:rsidRPr="00CC7982" w:rsidRDefault="00BF28EA" w:rsidP="00EE7CD6">
                <w:pPr>
                  <w:pStyle w:val="NormalIndent"/>
                  <w:ind w:left="90"/>
                  <w:rPr>
                    <w:rFonts w:ascii="Arial" w:hAnsi="Arial" w:cs="Arial"/>
                    <w:sz w:val="24"/>
                    <w:szCs w:val="24"/>
                  </w:rPr>
                </w:pPr>
                <w:r w:rsidRPr="00CC7982">
                  <w:rPr>
                    <w:rFonts w:ascii="Arial" w:hAnsi="Arial" w:cs="Arial"/>
                    <w:sz w:val="24"/>
                    <w:szCs w:val="24"/>
                  </w:rPr>
                  <w:t>Phone</w:t>
                </w:r>
              </w:p>
            </w:tc>
          </w:sdtContent>
        </w:sdt>
        <w:tc>
          <w:tcPr>
            <w:tcW w:w="397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DB938E" w14:textId="77777777" w:rsidR="00BF28EA" w:rsidRPr="00CC7982" w:rsidRDefault="00BF28EA" w:rsidP="00B340F5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26BE9" w:rsidRPr="00CC7982" w14:paraId="28BE1438" w14:textId="77777777" w:rsidTr="00BF28EA">
        <w:trPr>
          <w:gridBefore w:val="1"/>
          <w:wBefore w:w="18" w:type="pct"/>
        </w:trPr>
        <w:sdt>
          <w:sdtPr>
            <w:rPr>
              <w:rFonts w:ascii="Arial" w:hAnsi="Arial" w:cs="Arial"/>
              <w:sz w:val="24"/>
              <w:szCs w:val="24"/>
            </w:rPr>
            <w:id w:val="-1864277045"/>
            <w:placeholder>
              <w:docPart w:val="A13AFFF6EEED402393329ED5C84D7CA2"/>
            </w:placeholder>
            <w:temporary/>
            <w:showingPlcHdr/>
            <w15:appearance w15:val="hidden"/>
          </w:sdtPr>
          <w:sdtContent>
            <w:tc>
              <w:tcPr>
                <w:tcW w:w="1004" w:type="pct"/>
                <w:vAlign w:val="bottom"/>
              </w:tcPr>
              <w:p w14:paraId="07B28B23" w14:textId="77777777" w:rsidR="00C26BE9" w:rsidRPr="00CC7982" w:rsidRDefault="00C26BE9" w:rsidP="00EE7CD6">
                <w:pPr>
                  <w:pStyle w:val="NormalIndent"/>
                  <w:ind w:left="90"/>
                  <w:rPr>
                    <w:rFonts w:ascii="Arial" w:hAnsi="Arial" w:cs="Arial"/>
                    <w:sz w:val="24"/>
                    <w:szCs w:val="24"/>
                  </w:rPr>
                </w:pPr>
                <w:r w:rsidRPr="00CC7982">
                  <w:rPr>
                    <w:rFonts w:ascii="Arial" w:hAnsi="Arial" w:cs="Arial"/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97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7905FF4" w14:textId="77777777" w:rsidR="00C26BE9" w:rsidRPr="00CC7982" w:rsidRDefault="00C26BE9" w:rsidP="00B340F5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425E258" w14:textId="77777777" w:rsidR="005572D0" w:rsidRPr="005572D0" w:rsidRDefault="005572D0" w:rsidP="005572D0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5132" w:type="pct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"/>
        <w:gridCol w:w="1895"/>
        <w:gridCol w:w="8276"/>
        <w:gridCol w:w="90"/>
      </w:tblGrid>
      <w:tr w:rsidR="0090596C" w:rsidRPr="00EE7CD6" w14:paraId="5D9B06FB" w14:textId="77777777" w:rsidTr="00637898">
        <w:trPr>
          <w:gridAfter w:val="1"/>
          <w:wAfter w:w="43" w:type="pct"/>
        </w:trPr>
        <w:tc>
          <w:tcPr>
            <w:tcW w:w="4957" w:type="pct"/>
            <w:gridSpan w:val="3"/>
            <w:shd w:val="clear" w:color="auto" w:fill="002060"/>
          </w:tcPr>
          <w:p w14:paraId="583753E9" w14:textId="504EA3A9" w:rsidR="00650259" w:rsidRPr="00EE7CD6" w:rsidRDefault="00C26BE9" w:rsidP="00BF28EA">
            <w:pPr>
              <w:pStyle w:val="Heading1"/>
              <w:rPr>
                <w:rFonts w:ascii="Arial" w:hAnsi="Arial" w:cs="Arial"/>
                <w:sz w:val="26"/>
                <w:szCs w:val="26"/>
              </w:rPr>
            </w:pPr>
            <w:bookmarkStart w:id="0" w:name="_Hlk521325947"/>
            <w:r w:rsidRPr="00EE7CD6">
              <w:rPr>
                <w:rFonts w:ascii="Arial" w:hAnsi="Arial" w:cs="Arial"/>
                <w:sz w:val="26"/>
                <w:szCs w:val="26"/>
              </w:rPr>
              <w:t xml:space="preserve">Special </w:t>
            </w:r>
            <w:r w:rsidR="00121886" w:rsidRPr="00EE7CD6">
              <w:rPr>
                <w:rFonts w:ascii="Arial" w:hAnsi="Arial" w:cs="Arial"/>
                <w:sz w:val="26"/>
                <w:szCs w:val="26"/>
              </w:rPr>
              <w:t>I</w:t>
            </w:r>
            <w:r w:rsidRPr="00EE7CD6">
              <w:rPr>
                <w:rFonts w:ascii="Arial" w:hAnsi="Arial" w:cs="Arial"/>
                <w:sz w:val="26"/>
                <w:szCs w:val="26"/>
              </w:rPr>
              <w:t>nstructions</w:t>
            </w:r>
          </w:p>
        </w:tc>
      </w:tr>
      <w:bookmarkEnd w:id="0"/>
      <w:tr w:rsidR="00650259" w:rsidRPr="00846B76" w14:paraId="1E85BF9D" w14:textId="77777777" w:rsidTr="00637898">
        <w:trPr>
          <w:gridAfter w:val="1"/>
          <w:wAfter w:w="43" w:type="pct"/>
        </w:trPr>
        <w:tc>
          <w:tcPr>
            <w:tcW w:w="1014" w:type="pct"/>
            <w:gridSpan w:val="2"/>
            <w:vAlign w:val="bottom"/>
          </w:tcPr>
          <w:p w14:paraId="5F1D8467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943" w:type="pct"/>
            <w:vAlign w:val="bottom"/>
          </w:tcPr>
          <w:p w14:paraId="0A6D4F3E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572D0" w:rsidRPr="00EE7CD6" w14:paraId="150A6818" w14:textId="77777777" w:rsidTr="00637898">
        <w:trPr>
          <w:gridBefore w:val="1"/>
          <w:wBefore w:w="111" w:type="pct"/>
        </w:trPr>
        <w:tc>
          <w:tcPr>
            <w:tcW w:w="4889" w:type="pct"/>
            <w:gridSpan w:val="3"/>
            <w:tcBorders>
              <w:bottom w:val="single" w:sz="4" w:space="0" w:color="auto"/>
            </w:tcBorders>
            <w:vAlign w:val="bottom"/>
          </w:tcPr>
          <w:p w14:paraId="28FD35EC" w14:textId="4A297AE7" w:rsidR="005572D0" w:rsidRPr="00EE7CD6" w:rsidRDefault="005572D0" w:rsidP="00637898">
            <w:pPr>
              <w:spacing w:before="120"/>
              <w:ind w:left="-11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BAD6CD2" w14:textId="4B480D87" w:rsidR="005572D0" w:rsidRPr="005572D0" w:rsidRDefault="005572D0" w:rsidP="00BF28EA">
      <w:pPr>
        <w:tabs>
          <w:tab w:val="left" w:pos="3466"/>
        </w:tabs>
        <w:spacing w:after="0" w:line="240" w:lineRule="auto"/>
        <w:rPr>
          <w:rFonts w:ascii="Arial" w:hAnsi="Arial" w:cs="Arial"/>
          <w:sz w:val="24"/>
          <w:szCs w:val="24"/>
        </w:rPr>
      </w:pPr>
    </w:p>
    <w:sectPr w:rsidR="005572D0" w:rsidRPr="005572D0" w:rsidSect="005572D0">
      <w:headerReference w:type="default" r:id="rId11"/>
      <w:footerReference w:type="default" r:id="rId12"/>
      <w:pgSz w:w="12240" w:h="15840" w:code="1"/>
      <w:pgMar w:top="1440" w:right="1008" w:bottom="1152" w:left="1008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1FE2A" w14:textId="77777777" w:rsidR="00A14FB6" w:rsidRDefault="00A14FB6" w:rsidP="00650259">
      <w:pPr>
        <w:spacing w:after="0" w:line="240" w:lineRule="auto"/>
      </w:pPr>
      <w:r>
        <w:separator/>
      </w:r>
    </w:p>
  </w:endnote>
  <w:endnote w:type="continuationSeparator" w:id="0">
    <w:p w14:paraId="4D94C5A0" w14:textId="77777777" w:rsidR="00A14FB6" w:rsidRDefault="00A14FB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722F49-3CE8-491A-8DD0-93C8A1740C0B}"/>
    <w:embedBold r:id="rId2" w:fontKey="{6A3203DB-20F8-43FE-AA6D-CE0BF579CA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6894FED-63C3-48FB-908E-EB530EB3BA66}"/>
    <w:embedBold r:id="rId4" w:fontKey="{D68F262A-0C95-460F-A256-8E8056E2FDF5}"/>
    <w:embedItalic r:id="rId5" w:fontKey="{C06CB378-019C-4D96-A530-4B82F4C3BE7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7AD0401-5AA7-479F-AC22-33CE85B7BC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AF813" w14:textId="006F83A2" w:rsidR="005572D0" w:rsidRDefault="00BF28EA" w:rsidP="005572D0">
    <w:pPr>
      <w:pStyle w:val="NoSpacing"/>
      <w:pBdr>
        <w:top w:val="single" w:sz="4" w:space="1" w:color="auto"/>
      </w:pBdr>
      <w:spacing w:after="0" w:line="240" w:lineRule="aut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A106B9F" wp14:editId="798A2B53">
          <wp:simplePos x="0" y="0"/>
          <wp:positionH relativeFrom="margin">
            <wp:posOffset>0</wp:posOffset>
          </wp:positionH>
          <wp:positionV relativeFrom="paragraph">
            <wp:posOffset>60798</wp:posOffset>
          </wp:positionV>
          <wp:extent cx="1105787" cy="55963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787" cy="559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136105D" wp14:editId="7B45ECFC">
          <wp:simplePos x="0" y="0"/>
          <wp:positionH relativeFrom="column">
            <wp:posOffset>5112134</wp:posOffset>
          </wp:positionH>
          <wp:positionV relativeFrom="paragraph">
            <wp:posOffset>76100</wp:posOffset>
          </wp:positionV>
          <wp:extent cx="1414898" cy="598078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8871" cy="599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7E93">
      <w:tab/>
    </w:r>
    <w:r w:rsidR="00877E93">
      <w:tab/>
    </w:r>
    <w:r w:rsidR="00877E93">
      <w:tab/>
    </w:r>
    <w:r w:rsidR="00EE7CD6">
      <w:t xml:space="preserve">              </w:t>
    </w:r>
  </w:p>
  <w:p w14:paraId="008F4AFC" w14:textId="562444DB" w:rsidR="005572D0" w:rsidRPr="00F726B2" w:rsidRDefault="005572D0" w:rsidP="00B229E8">
    <w:pPr>
      <w:pStyle w:val="NoSpacing"/>
      <w:spacing w:after="0" w:line="240" w:lineRule="auto"/>
      <w:jc w:val="center"/>
      <w:rPr>
        <w:sz w:val="24"/>
        <w:szCs w:val="24"/>
      </w:rPr>
    </w:pPr>
    <w:r w:rsidRPr="00F726B2">
      <w:rPr>
        <w:sz w:val="24"/>
        <w:szCs w:val="24"/>
      </w:rPr>
      <w:t>Please email results to customer and copy</w:t>
    </w:r>
  </w:p>
  <w:p w14:paraId="143C4C36" w14:textId="547F0AC4" w:rsidR="005572D0" w:rsidRPr="00B229E8" w:rsidRDefault="00B229E8" w:rsidP="00B229E8">
    <w:pPr>
      <w:pStyle w:val="NoSpacing"/>
      <w:spacing w:after="0" w:line="240" w:lineRule="auto"/>
      <w:jc w:val="center"/>
      <w:rPr>
        <w:sz w:val="36"/>
        <w:szCs w:val="36"/>
      </w:rPr>
    </w:pPr>
    <w:r w:rsidRPr="00B229E8">
      <w:rPr>
        <w:sz w:val="24"/>
        <w:szCs w:val="40"/>
      </w:rPr>
      <w:t>ITT_IndigoEDICompliance@spscommerce.com</w:t>
    </w:r>
  </w:p>
  <w:p w14:paraId="7D0EF3E7" w14:textId="77777777" w:rsidR="005572D0" w:rsidRDefault="005572D0" w:rsidP="00EE7CD6">
    <w:pPr>
      <w:pStyle w:val="NoSpacing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1118A" w14:textId="77777777" w:rsidR="00A14FB6" w:rsidRDefault="00A14FB6" w:rsidP="00650259">
      <w:pPr>
        <w:spacing w:after="0" w:line="240" w:lineRule="auto"/>
      </w:pPr>
      <w:r>
        <w:separator/>
      </w:r>
    </w:p>
  </w:footnote>
  <w:footnote w:type="continuationSeparator" w:id="0">
    <w:p w14:paraId="422764F7" w14:textId="77777777" w:rsidR="00A14FB6" w:rsidRDefault="00A14FB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86407" w14:textId="04AAFF52" w:rsidR="00004504" w:rsidRDefault="00004504" w:rsidP="00004504">
    <w:pPr>
      <w:pStyle w:val="Header"/>
      <w:jc w:val="center"/>
      <w:rPr>
        <w:color w:val="002060"/>
      </w:rPr>
    </w:pPr>
    <w:r>
      <w:drawing>
        <wp:anchor distT="0" distB="0" distL="114300" distR="114300" simplePos="0" relativeHeight="251659264" behindDoc="1" locked="0" layoutInCell="1" allowOverlap="1" wp14:anchorId="009EFDA7" wp14:editId="34AA0166">
          <wp:simplePos x="0" y="0"/>
          <wp:positionH relativeFrom="page">
            <wp:posOffset>510363</wp:posOffset>
          </wp:positionH>
          <wp:positionV relativeFrom="paragraph">
            <wp:posOffset>-95693</wp:posOffset>
          </wp:positionV>
          <wp:extent cx="2083981" cy="970853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067" cy="973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B3E510" w14:textId="5CC27573" w:rsidR="00004504" w:rsidRDefault="00004504" w:rsidP="00004504">
    <w:pPr>
      <w:pStyle w:val="Header"/>
      <w:jc w:val="center"/>
      <w:rPr>
        <w:color w:val="002060"/>
      </w:rPr>
    </w:pPr>
  </w:p>
  <w:p w14:paraId="166D7F6B" w14:textId="434CAF04" w:rsidR="00650259" w:rsidRPr="0090596C" w:rsidRDefault="00004504" w:rsidP="00004504">
    <w:pPr>
      <w:pStyle w:val="NoSpacing"/>
      <w:tabs>
        <w:tab w:val="left" w:pos="8322"/>
      </w:tabs>
      <w:spacing w:after="0"/>
      <w:rPr>
        <w:sz w:val="20"/>
      </w:rPr>
    </w:pPr>
    <w:r>
      <w:rPr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6EF27B3"/>
    <w:multiLevelType w:val="hybridMultilevel"/>
    <w:tmpl w:val="2720710A"/>
    <w:lvl w:ilvl="0" w:tplc="839A1E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9E423D"/>
    <w:multiLevelType w:val="hybridMultilevel"/>
    <w:tmpl w:val="911A23D2"/>
    <w:lvl w:ilvl="0" w:tplc="05168F1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91486254">
    <w:abstractNumId w:val="12"/>
  </w:num>
  <w:num w:numId="2" w16cid:durableId="1154226499">
    <w:abstractNumId w:val="8"/>
  </w:num>
  <w:num w:numId="3" w16cid:durableId="903951270">
    <w:abstractNumId w:val="17"/>
  </w:num>
  <w:num w:numId="4" w16cid:durableId="205528834">
    <w:abstractNumId w:val="13"/>
  </w:num>
  <w:num w:numId="5" w16cid:durableId="617880060">
    <w:abstractNumId w:val="14"/>
  </w:num>
  <w:num w:numId="6" w16cid:durableId="1754007881">
    <w:abstractNumId w:val="21"/>
  </w:num>
  <w:num w:numId="7" w16cid:durableId="683168771">
    <w:abstractNumId w:val="7"/>
  </w:num>
  <w:num w:numId="8" w16cid:durableId="233395963">
    <w:abstractNumId w:val="11"/>
  </w:num>
  <w:num w:numId="9" w16cid:durableId="1182470962">
    <w:abstractNumId w:val="19"/>
  </w:num>
  <w:num w:numId="10" w16cid:durableId="974143334">
    <w:abstractNumId w:val="1"/>
  </w:num>
  <w:num w:numId="11" w16cid:durableId="426392121">
    <w:abstractNumId w:val="5"/>
  </w:num>
  <w:num w:numId="12" w16cid:durableId="1366567079">
    <w:abstractNumId w:val="0"/>
  </w:num>
  <w:num w:numId="13" w16cid:durableId="2133477783">
    <w:abstractNumId w:val="2"/>
  </w:num>
  <w:num w:numId="14" w16cid:durableId="286469342">
    <w:abstractNumId w:val="10"/>
  </w:num>
  <w:num w:numId="15" w16cid:durableId="2132624502">
    <w:abstractNumId w:val="9"/>
  </w:num>
  <w:num w:numId="16" w16cid:durableId="498078083">
    <w:abstractNumId w:val="18"/>
  </w:num>
  <w:num w:numId="17" w16cid:durableId="683440155">
    <w:abstractNumId w:val="3"/>
  </w:num>
  <w:num w:numId="18" w16cid:durableId="1459107166">
    <w:abstractNumId w:val="23"/>
  </w:num>
  <w:num w:numId="19" w16cid:durableId="612202853">
    <w:abstractNumId w:val="20"/>
  </w:num>
  <w:num w:numId="20" w16cid:durableId="909773580">
    <w:abstractNumId w:val="15"/>
  </w:num>
  <w:num w:numId="21" w16cid:durableId="805011375">
    <w:abstractNumId w:val="22"/>
  </w:num>
  <w:num w:numId="22" w16cid:durableId="1301767456">
    <w:abstractNumId w:val="4"/>
  </w:num>
  <w:num w:numId="23" w16cid:durableId="1394700349">
    <w:abstractNumId w:val="16"/>
  </w:num>
  <w:num w:numId="24" w16cid:durableId="567421243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CEF"/>
    <w:rsid w:val="00004504"/>
    <w:rsid w:val="000456E1"/>
    <w:rsid w:val="00052382"/>
    <w:rsid w:val="0006568A"/>
    <w:rsid w:val="00076F0F"/>
    <w:rsid w:val="00084253"/>
    <w:rsid w:val="000D1F49"/>
    <w:rsid w:val="00100D73"/>
    <w:rsid w:val="0012153B"/>
    <w:rsid w:val="00121886"/>
    <w:rsid w:val="001727CA"/>
    <w:rsid w:val="002928D0"/>
    <w:rsid w:val="002C56E6"/>
    <w:rsid w:val="0030430C"/>
    <w:rsid w:val="00337F67"/>
    <w:rsid w:val="00361E11"/>
    <w:rsid w:val="003B4744"/>
    <w:rsid w:val="003C7CEF"/>
    <w:rsid w:val="003F0847"/>
    <w:rsid w:val="0040090B"/>
    <w:rsid w:val="0046302A"/>
    <w:rsid w:val="00487D2D"/>
    <w:rsid w:val="004D5D62"/>
    <w:rsid w:val="005112D0"/>
    <w:rsid w:val="005367AB"/>
    <w:rsid w:val="005572D0"/>
    <w:rsid w:val="00577E06"/>
    <w:rsid w:val="00585E2A"/>
    <w:rsid w:val="00590C78"/>
    <w:rsid w:val="0059496C"/>
    <w:rsid w:val="005A3BF7"/>
    <w:rsid w:val="005F2035"/>
    <w:rsid w:val="005F7990"/>
    <w:rsid w:val="0063739C"/>
    <w:rsid w:val="00637898"/>
    <w:rsid w:val="00650259"/>
    <w:rsid w:val="006D21DF"/>
    <w:rsid w:val="00705F99"/>
    <w:rsid w:val="00770F25"/>
    <w:rsid w:val="007A35A8"/>
    <w:rsid w:val="007B0A85"/>
    <w:rsid w:val="007C6A52"/>
    <w:rsid w:val="007F7B5D"/>
    <w:rsid w:val="0082043E"/>
    <w:rsid w:val="00834AFC"/>
    <w:rsid w:val="00836129"/>
    <w:rsid w:val="00877E93"/>
    <w:rsid w:val="008E203A"/>
    <w:rsid w:val="0090596C"/>
    <w:rsid w:val="0091229C"/>
    <w:rsid w:val="00925D19"/>
    <w:rsid w:val="00940E73"/>
    <w:rsid w:val="0098597D"/>
    <w:rsid w:val="009F619A"/>
    <w:rsid w:val="009F6DDE"/>
    <w:rsid w:val="00A14FB6"/>
    <w:rsid w:val="00A370A8"/>
    <w:rsid w:val="00B229E8"/>
    <w:rsid w:val="00B57E75"/>
    <w:rsid w:val="00B94B2C"/>
    <w:rsid w:val="00BD4753"/>
    <w:rsid w:val="00BD5CB1"/>
    <w:rsid w:val="00BE62EE"/>
    <w:rsid w:val="00BF28EA"/>
    <w:rsid w:val="00C003BA"/>
    <w:rsid w:val="00C26BE9"/>
    <w:rsid w:val="00C46878"/>
    <w:rsid w:val="00C90608"/>
    <w:rsid w:val="00CA305C"/>
    <w:rsid w:val="00CB30C5"/>
    <w:rsid w:val="00CB4A51"/>
    <w:rsid w:val="00CC7982"/>
    <w:rsid w:val="00CD4532"/>
    <w:rsid w:val="00CD47B0"/>
    <w:rsid w:val="00CD70CE"/>
    <w:rsid w:val="00CE6104"/>
    <w:rsid w:val="00CE7918"/>
    <w:rsid w:val="00D16163"/>
    <w:rsid w:val="00DB3FAD"/>
    <w:rsid w:val="00DE22A8"/>
    <w:rsid w:val="00E00844"/>
    <w:rsid w:val="00E139C4"/>
    <w:rsid w:val="00E457A3"/>
    <w:rsid w:val="00E61C09"/>
    <w:rsid w:val="00E677FE"/>
    <w:rsid w:val="00EA3EE3"/>
    <w:rsid w:val="00EB3B58"/>
    <w:rsid w:val="00EC7359"/>
    <w:rsid w:val="00EE3054"/>
    <w:rsid w:val="00EE7CD6"/>
    <w:rsid w:val="00F00606"/>
    <w:rsid w:val="00F01256"/>
    <w:rsid w:val="00F17BED"/>
    <w:rsid w:val="00F52451"/>
    <w:rsid w:val="00F726B2"/>
    <w:rsid w:val="00F82F20"/>
    <w:rsid w:val="00F9727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84D6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12188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5572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ardella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5AE918DD2F74212BC9108FC7775D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6B0E9-F850-4228-BE1A-14322EA52688}"/>
      </w:docPartPr>
      <w:docPartBody>
        <w:p w:rsidR="000809F5" w:rsidRDefault="0097468D">
          <w:pPr>
            <w:pStyle w:val="A5AE918DD2F74212BC9108FC7775D627"/>
          </w:pPr>
          <w:r w:rsidRPr="0090596C">
            <w:t>Address</w:t>
          </w:r>
        </w:p>
      </w:docPartBody>
    </w:docPart>
    <w:docPart>
      <w:docPartPr>
        <w:name w:val="7DA8DCE1FF7A4B65BADE0B492636E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E0768-1DA6-4155-B229-9F85DF9A80D1}"/>
      </w:docPartPr>
      <w:docPartBody>
        <w:p w:rsidR="000809F5" w:rsidRDefault="0097468D">
          <w:pPr>
            <w:pStyle w:val="7DA8DCE1FF7A4B65BADE0B492636E173"/>
          </w:pPr>
          <w:r w:rsidRPr="0090596C">
            <w:t>City/State/Zip</w:t>
          </w:r>
        </w:p>
      </w:docPartBody>
    </w:docPart>
    <w:docPart>
      <w:docPartPr>
        <w:name w:val="C6FD292DE95E4301975601397DBBB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902B0-D957-4CA5-8159-264A6C02FCE4}"/>
      </w:docPartPr>
      <w:docPartBody>
        <w:p w:rsidR="000809F5" w:rsidRDefault="0097468D">
          <w:pPr>
            <w:pStyle w:val="C6FD292DE95E4301975601397DBBBA70"/>
          </w:pPr>
          <w:r w:rsidRPr="0090596C">
            <w:t>Email</w:t>
          </w:r>
        </w:p>
      </w:docPartBody>
    </w:docPart>
    <w:docPart>
      <w:docPartPr>
        <w:name w:val="E67905A9AEE7472CBE2BD8C161053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FFE7E-5D2B-48F9-8441-3AE123A7D006}"/>
      </w:docPartPr>
      <w:docPartBody>
        <w:p w:rsidR="000809F5" w:rsidRDefault="00A73FBD" w:rsidP="00A73FBD">
          <w:pPr>
            <w:pStyle w:val="E67905A9AEE7472CBE2BD8C161053E5F"/>
          </w:pPr>
          <w:r w:rsidRPr="0090596C">
            <w:t>Address</w:t>
          </w:r>
        </w:p>
      </w:docPartBody>
    </w:docPart>
    <w:docPart>
      <w:docPartPr>
        <w:name w:val="5C603639B0474C68B848E037AB7B4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6FF96-AB66-472B-9259-37B5954BE2CC}"/>
      </w:docPartPr>
      <w:docPartBody>
        <w:p w:rsidR="000809F5" w:rsidRDefault="00A73FBD" w:rsidP="00A73FBD">
          <w:pPr>
            <w:pStyle w:val="5C603639B0474C68B848E037AB7B4755"/>
          </w:pPr>
          <w:r w:rsidRPr="0090596C">
            <w:t>City/State/Zip</w:t>
          </w:r>
        </w:p>
      </w:docPartBody>
    </w:docPart>
    <w:docPart>
      <w:docPartPr>
        <w:name w:val="A13AFFF6EEED402393329ED5C84D7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E5F40-1B0B-4202-AB01-E3E3BBE416BD}"/>
      </w:docPartPr>
      <w:docPartBody>
        <w:p w:rsidR="000809F5" w:rsidRDefault="00A73FBD" w:rsidP="00A73FBD">
          <w:pPr>
            <w:pStyle w:val="A13AFFF6EEED402393329ED5C84D7CA2"/>
          </w:pPr>
          <w:r w:rsidRPr="0090596C">
            <w:t>Email</w:t>
          </w:r>
        </w:p>
      </w:docPartBody>
    </w:docPart>
    <w:docPart>
      <w:docPartPr>
        <w:name w:val="3F733A5AEB17434D80B853766CAB2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FF79D-0CF0-480D-A716-A3F80AB59C2A}"/>
      </w:docPartPr>
      <w:docPartBody>
        <w:p w:rsidR="00851353" w:rsidRDefault="00FF3C45" w:rsidP="00FF3C45">
          <w:pPr>
            <w:pStyle w:val="3F733A5AEB17434D80B853766CAB2E35"/>
          </w:pPr>
          <w:r w:rsidRPr="0090596C">
            <w:t>Phone</w:t>
          </w:r>
        </w:p>
      </w:docPartBody>
    </w:docPart>
    <w:docPart>
      <w:docPartPr>
        <w:name w:val="C2D174C461BC4D1493F0C23ED2769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DD228-A2C5-45E1-9AFB-D15627C5AF85}"/>
      </w:docPartPr>
      <w:docPartBody>
        <w:p w:rsidR="00851353" w:rsidRDefault="00FF3C45" w:rsidP="00FF3C45">
          <w:pPr>
            <w:pStyle w:val="C2D174C461BC4D1493F0C23ED276995B"/>
          </w:pPr>
          <w:r w:rsidRPr="0090596C"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FBD"/>
    <w:rsid w:val="000809F5"/>
    <w:rsid w:val="000818B8"/>
    <w:rsid w:val="001B537C"/>
    <w:rsid w:val="001E2606"/>
    <w:rsid w:val="00274D54"/>
    <w:rsid w:val="003D7253"/>
    <w:rsid w:val="00517CF8"/>
    <w:rsid w:val="00851353"/>
    <w:rsid w:val="0097468D"/>
    <w:rsid w:val="00A73FBD"/>
    <w:rsid w:val="00A81348"/>
    <w:rsid w:val="00F533E3"/>
    <w:rsid w:val="00FA5D39"/>
    <w:rsid w:val="00FF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5AE918DD2F74212BC9108FC7775D627">
    <w:name w:val="A5AE918DD2F74212BC9108FC7775D627"/>
  </w:style>
  <w:style w:type="paragraph" w:customStyle="1" w:styleId="7DA8DCE1FF7A4B65BADE0B492636E173">
    <w:name w:val="7DA8DCE1FF7A4B65BADE0B492636E173"/>
  </w:style>
  <w:style w:type="paragraph" w:customStyle="1" w:styleId="C6FD292DE95E4301975601397DBBBA70">
    <w:name w:val="C6FD292DE95E4301975601397DBBBA70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67905A9AEE7472CBE2BD8C161053E5F">
    <w:name w:val="E67905A9AEE7472CBE2BD8C161053E5F"/>
    <w:rsid w:val="00A73FBD"/>
  </w:style>
  <w:style w:type="paragraph" w:customStyle="1" w:styleId="5C603639B0474C68B848E037AB7B4755">
    <w:name w:val="5C603639B0474C68B848E037AB7B4755"/>
    <w:rsid w:val="00A73FBD"/>
  </w:style>
  <w:style w:type="paragraph" w:customStyle="1" w:styleId="A13AFFF6EEED402393329ED5C84D7CA2">
    <w:name w:val="A13AFFF6EEED402393329ED5C84D7CA2"/>
    <w:rsid w:val="00A73FBD"/>
  </w:style>
  <w:style w:type="paragraph" w:customStyle="1" w:styleId="3F733A5AEB17434D80B853766CAB2E35">
    <w:name w:val="3F733A5AEB17434D80B853766CAB2E35"/>
    <w:rsid w:val="00FF3C45"/>
    <w:rPr>
      <w:lang w:val="en-US" w:eastAsia="en-US"/>
    </w:rPr>
  </w:style>
  <w:style w:type="paragraph" w:customStyle="1" w:styleId="C2D174C461BC4D1493F0C23ED276995B">
    <w:name w:val="C2D174C461BC4D1493F0C23ED276995B"/>
    <w:rsid w:val="00FF3C45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2023-02-08T20:42:00Z</dcterms:created>
  <dcterms:modified xsi:type="dcterms:W3CDTF">2023-02-08T20:42:00Z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